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5E6" w:rsidRPr="00E93117" w:rsidRDefault="00FB35E6" w:rsidP="006C1B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FB35E6" w:rsidRPr="00E93117" w:rsidRDefault="00FB35E6" w:rsidP="003061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FB35E6" w:rsidRPr="00E93117" w:rsidRDefault="00FB35E6" w:rsidP="003061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РЕСПУБЛИКА ТАТАРСТАН</w:t>
      </w:r>
    </w:p>
    <w:p w:rsidR="00FB35E6" w:rsidRPr="00E93117" w:rsidRDefault="00FB35E6" w:rsidP="003061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ВЕРХНЕУСЛОНСКИЙ МУНИЦИПАЛЬНЫЙ РАЙОН</w:t>
      </w:r>
    </w:p>
    <w:p w:rsidR="00FB35E6" w:rsidRPr="00E93117" w:rsidRDefault="00FB35E6" w:rsidP="00134B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117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«МАКУЛОВСКАЯ  </w:t>
      </w:r>
      <w:r>
        <w:rPr>
          <w:rFonts w:ascii="Times New Roman" w:hAnsi="Times New Roman" w:cs="Times New Roman"/>
          <w:b/>
          <w:sz w:val="28"/>
          <w:szCs w:val="28"/>
        </w:rPr>
        <w:t>СРЕДНЯЯ ОБЩЕОБРАЗОВАТЕЛЬНАЯ ШКОЛА</w:t>
      </w:r>
    </w:p>
    <w:p w:rsidR="00FB35E6" w:rsidRPr="00E93117" w:rsidRDefault="00FB35E6" w:rsidP="00916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117">
        <w:rPr>
          <w:rFonts w:ascii="Times New Roman" w:hAnsi="Times New Roman" w:cs="Times New Roman"/>
          <w:b/>
          <w:sz w:val="28"/>
          <w:szCs w:val="28"/>
        </w:rPr>
        <w:t>ИМЕНИ АЛЕКСЕЯ ПЕТРОВИЧА ИСАЕВА»</w:t>
      </w:r>
    </w:p>
    <w:p w:rsidR="00FB35E6" w:rsidRPr="00E93117" w:rsidRDefault="00FB35E6" w:rsidP="005D24B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E6" w:rsidRPr="00E93117" w:rsidRDefault="00FB35E6" w:rsidP="005D24B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E6" w:rsidRPr="00E93117" w:rsidRDefault="00FB35E6" w:rsidP="005D24B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E6" w:rsidRPr="00E93117" w:rsidRDefault="00FB35E6" w:rsidP="00CD30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117">
        <w:rPr>
          <w:rFonts w:ascii="Times New Roman" w:hAnsi="Times New Roman" w:cs="Times New Roman"/>
          <w:b/>
          <w:sz w:val="28"/>
          <w:szCs w:val="28"/>
        </w:rPr>
        <w:t xml:space="preserve">Экологический проект </w:t>
      </w:r>
    </w:p>
    <w:p w:rsidR="00FB35E6" w:rsidRPr="00E93117" w:rsidRDefault="00FB35E6" w:rsidP="003061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117">
        <w:rPr>
          <w:rFonts w:ascii="Times New Roman" w:hAnsi="Times New Roman" w:cs="Times New Roman"/>
          <w:b/>
          <w:sz w:val="28"/>
          <w:szCs w:val="28"/>
        </w:rPr>
        <w:t>«Волонтеры могут все»</w:t>
      </w:r>
    </w:p>
    <w:p w:rsidR="00FB35E6" w:rsidRPr="00E93117" w:rsidRDefault="00FB35E6" w:rsidP="003061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E6" w:rsidRDefault="00FB35E6" w:rsidP="00CD30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117">
        <w:rPr>
          <w:rFonts w:ascii="Times New Roman" w:hAnsi="Times New Roman" w:cs="Times New Roman"/>
          <w:b/>
          <w:sz w:val="28"/>
          <w:szCs w:val="28"/>
        </w:rPr>
        <w:t xml:space="preserve">Благоустройство территории памятника воинам, </w:t>
      </w:r>
    </w:p>
    <w:p w:rsidR="00FB35E6" w:rsidRPr="00E93117" w:rsidRDefault="00FB35E6" w:rsidP="00E458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117">
        <w:rPr>
          <w:rFonts w:ascii="Times New Roman" w:hAnsi="Times New Roman" w:cs="Times New Roman"/>
          <w:b/>
          <w:sz w:val="28"/>
          <w:szCs w:val="28"/>
        </w:rPr>
        <w:t xml:space="preserve">погибшим в годы Великой Отечественной войны д. Исаево </w:t>
      </w:r>
    </w:p>
    <w:p w:rsidR="00FB35E6" w:rsidRPr="00E93117" w:rsidRDefault="00FB35E6" w:rsidP="00E458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117">
        <w:rPr>
          <w:rFonts w:ascii="Times New Roman" w:hAnsi="Times New Roman" w:cs="Times New Roman"/>
          <w:b/>
          <w:sz w:val="28"/>
          <w:szCs w:val="28"/>
        </w:rPr>
        <w:t>Верхнеуслонского муниципального района</w:t>
      </w:r>
    </w:p>
    <w:p w:rsidR="00FB35E6" w:rsidRPr="00E93117" w:rsidRDefault="00FB35E6" w:rsidP="00E458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117">
        <w:rPr>
          <w:rFonts w:ascii="Times New Roman" w:hAnsi="Times New Roman" w:cs="Times New Roman"/>
          <w:b/>
          <w:sz w:val="28"/>
          <w:szCs w:val="28"/>
        </w:rPr>
        <w:t>Республики Татарстан</w:t>
      </w:r>
    </w:p>
    <w:p w:rsidR="00FB35E6" w:rsidRPr="00E93117" w:rsidRDefault="00FB35E6" w:rsidP="00E458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35E6" w:rsidRDefault="00FB35E6" w:rsidP="00E458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A54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175.5pt;height:153pt;visibility:visible">
            <v:imagedata r:id="rId7" o:title=""/>
          </v:shape>
        </w:pict>
      </w:r>
    </w:p>
    <w:p w:rsidR="00FB35E6" w:rsidRDefault="00FB35E6" w:rsidP="00E458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35E6" w:rsidRDefault="00FB35E6" w:rsidP="00E458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35E6" w:rsidRDefault="00FB35E6" w:rsidP="00E458B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B35E6" w:rsidRPr="00E93117" w:rsidRDefault="00FB35E6" w:rsidP="00DD0E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E93117">
        <w:rPr>
          <w:rFonts w:ascii="Times New Roman" w:hAnsi="Times New Roman" w:cs="Times New Roman"/>
          <w:sz w:val="28"/>
          <w:szCs w:val="28"/>
        </w:rPr>
        <w:t>ОРГАНИЗАТОРЫ ПРОЕКТА:</w:t>
      </w:r>
    </w:p>
    <w:p w:rsidR="00FB35E6" w:rsidRPr="00E93117" w:rsidRDefault="00FB35E6" w:rsidP="00DD0E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 xml:space="preserve">                     Волонтёры </w:t>
      </w:r>
    </w:p>
    <w:p w:rsidR="00FB35E6" w:rsidRPr="00E93117" w:rsidRDefault="00FB35E6" w:rsidP="00DD0E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МБОУ  «Макуловская СОШ им. А.П. Исаева»</w:t>
      </w:r>
    </w:p>
    <w:p w:rsidR="00FB35E6" w:rsidRPr="00E93117" w:rsidRDefault="00FB35E6" w:rsidP="00DD0E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Учащиеся 7 класса</w:t>
      </w:r>
    </w:p>
    <w:p w:rsidR="00FB35E6" w:rsidRPr="00E93117" w:rsidRDefault="00FB35E6" w:rsidP="00DD0E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916B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Руководитель: Гужова А.Д, учитель математики, классный руководитель 7-го класса</w:t>
      </w:r>
      <w:r w:rsidRPr="00E93117">
        <w:rPr>
          <w:rFonts w:ascii="Times New Roman" w:hAnsi="Times New Roman" w:cs="Times New Roman"/>
          <w:sz w:val="28"/>
          <w:szCs w:val="28"/>
        </w:rPr>
        <w:tab/>
      </w:r>
    </w:p>
    <w:p w:rsidR="00FB35E6" w:rsidRPr="00E93117" w:rsidRDefault="00FB35E6" w:rsidP="00E458B6">
      <w:pPr>
        <w:tabs>
          <w:tab w:val="left" w:pos="6366"/>
          <w:tab w:val="right" w:pos="1020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35E6" w:rsidRDefault="00FB35E6" w:rsidP="00DD0E0B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916BD6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2020-2021г</w:t>
      </w:r>
      <w:r w:rsidRPr="00E93117">
        <w:rPr>
          <w:rFonts w:ascii="Times New Roman" w:hAnsi="Times New Roman" w:cs="Times New Roman"/>
          <w:sz w:val="28"/>
          <w:szCs w:val="28"/>
        </w:rPr>
        <w:br w:type="page"/>
      </w:r>
    </w:p>
    <w:p w:rsidR="00FB35E6" w:rsidRPr="00E93117" w:rsidRDefault="00FB35E6" w:rsidP="000F6506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СОДЕРЖАНИЕ</w:t>
      </w:r>
    </w:p>
    <w:p w:rsidR="00FB35E6" w:rsidRPr="00E93117" w:rsidRDefault="00FB35E6" w:rsidP="005124BA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 xml:space="preserve">Паспорт проекта   </w:t>
      </w:r>
    </w:p>
    <w:p w:rsidR="00FB35E6" w:rsidRPr="00E93117" w:rsidRDefault="00FB35E6" w:rsidP="005124BA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Актуальность, обоснование выбора</w:t>
      </w:r>
    </w:p>
    <w:p w:rsidR="00FB35E6" w:rsidRPr="00E93117" w:rsidRDefault="00FB35E6" w:rsidP="005124BA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Цель, задачи, участники, методы реализации</w:t>
      </w:r>
    </w:p>
    <w:p w:rsidR="00FB35E6" w:rsidRPr="00E93117" w:rsidRDefault="00FB35E6" w:rsidP="005124BA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Механизм и сроки реализации проекта по этапам</w:t>
      </w:r>
    </w:p>
    <w:p w:rsidR="00FB35E6" w:rsidRPr="00E93117" w:rsidRDefault="00FB35E6" w:rsidP="005124BA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Поэтапное описание работы над проектом</w:t>
      </w:r>
    </w:p>
    <w:p w:rsidR="00FB35E6" w:rsidRPr="00E93117" w:rsidRDefault="00FB35E6" w:rsidP="005124BA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Конечные результаты и перспективы  развития проекта</w:t>
      </w:r>
    </w:p>
    <w:p w:rsidR="00FB35E6" w:rsidRPr="00E93117" w:rsidRDefault="00FB35E6" w:rsidP="005124BA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Литература</w:t>
      </w:r>
    </w:p>
    <w:p w:rsidR="00FB35E6" w:rsidRPr="00E93117" w:rsidRDefault="00FB35E6" w:rsidP="000F65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0F65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0F65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0F65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0F65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0F65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0F65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0F65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0F65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0F65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0F65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0F65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0F65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108" w:type="dxa"/>
        <w:tblInd w:w="206" w:type="dxa"/>
        <w:tblLayout w:type="fixed"/>
        <w:tblLook w:val="0000"/>
      </w:tblPr>
      <w:tblGrid>
        <w:gridCol w:w="3163"/>
        <w:gridCol w:w="6945"/>
      </w:tblGrid>
      <w:tr w:rsidR="00FB35E6" w:rsidRPr="00E93117" w:rsidTr="009609F7">
        <w:trPr>
          <w:trHeight w:val="861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br w:type="page"/>
            </w: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 xml:space="preserve">Субъект Российской Федерации 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Верхнеуслонский район Республики Татарстан</w:t>
            </w:r>
          </w:p>
        </w:tc>
      </w:tr>
      <w:tr w:rsidR="00FB35E6" w:rsidRPr="00E93117" w:rsidTr="009609F7">
        <w:trPr>
          <w:trHeight w:val="861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Название конкурса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эковолонтерских и экопросветительских проектов «Волонтёры могут всё»</w:t>
            </w:r>
          </w:p>
        </w:tc>
      </w:tr>
      <w:tr w:rsidR="00FB35E6" w:rsidRPr="00E93117" w:rsidTr="009609F7">
        <w:trPr>
          <w:trHeight w:val="861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«Герои Отечества» (уход, озеленение и благоустройство воинских захоронений и мемориальных комплексов)</w:t>
            </w:r>
          </w:p>
        </w:tc>
      </w:tr>
      <w:tr w:rsidR="00FB35E6" w:rsidRPr="00E93117" w:rsidTr="009609F7">
        <w:trPr>
          <w:trHeight w:val="861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Индивидуальное или коллективное участие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Коллективное</w:t>
            </w:r>
          </w:p>
        </w:tc>
      </w:tr>
      <w:tr w:rsidR="00FB35E6" w:rsidRPr="00E93117" w:rsidTr="009609F7">
        <w:trPr>
          <w:trHeight w:val="861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Полное название проекта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Экологический проект «Волонтеры могут все»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 памятника воинам, погибшим в годы Великой Отечественной войны, д. Исаево  Вернеуслонского муниципального района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Республики Татарстан 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35E6" w:rsidRPr="00E93117" w:rsidTr="009609F7">
        <w:trPr>
          <w:trHeight w:val="861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Полное название  организации – заявителя(коллективное участие)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  «Макуловская средняя общеобразовательная школа  имени  Алексея Петровича Исаева»</w:t>
            </w:r>
          </w:p>
        </w:tc>
      </w:tr>
      <w:tr w:rsidR="00FB35E6" w:rsidRPr="00E93117" w:rsidTr="009609F7">
        <w:trPr>
          <w:trHeight w:val="818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Автор-руководитель проекта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Гужова Айгуль Дамировна, учитель МБОУ «Макуловская СОШ им. А.П. Исаева»</w:t>
            </w:r>
          </w:p>
        </w:tc>
      </w:tr>
      <w:tr w:rsidR="00FB35E6" w:rsidRPr="00E93117" w:rsidTr="009609F7">
        <w:trPr>
          <w:trHeight w:val="818"/>
        </w:trPr>
        <w:tc>
          <w:tcPr>
            <w:tcW w:w="10108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E6" w:rsidRPr="009609F7" w:rsidRDefault="00FB35E6" w:rsidP="009609F7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b/>
                <w:sz w:val="28"/>
                <w:szCs w:val="28"/>
              </w:rPr>
              <w:t>Паспорт проекта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35E6" w:rsidRPr="00E93117" w:rsidTr="009609F7">
        <w:trPr>
          <w:trHeight w:val="555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Экологический проект «Волонтеры могут все»</w:t>
            </w:r>
          </w:p>
        </w:tc>
      </w:tr>
      <w:tr w:rsidR="00FB35E6" w:rsidRPr="00E93117" w:rsidTr="009609F7">
        <w:trPr>
          <w:trHeight w:val="844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Организация-заявитель при коллективном участии (полное название, полный почтовый адрес, контактный телефон, сайт организации); ФИО автора-руководителя проекта и ФИО команды проекта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  «Макуловская средняя общеобразовательная школа  имени  Алексея Петровича Исаева»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E6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Почтовый адрес: 422582 Республика Татарстан Верхнеуслонский муниципальный район с. Русское Макулово, ул. Центральная. д.105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E6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 xml:space="preserve">Сайт организации:  </w:t>
            </w:r>
            <w:hyperlink r:id="rId8" w:history="1">
              <w:r w:rsidRPr="009609F7">
                <w:rPr>
                  <w:rStyle w:val="Hyperlink"/>
                  <w:rFonts w:ascii="Times New Roman" w:hAnsi="Times New Roman"/>
                  <w:sz w:val="28"/>
                  <w:szCs w:val="28"/>
                </w:rPr>
                <w:t>makulsckool@mail.ru</w:t>
              </w:r>
            </w:hyperlink>
            <w:r w:rsidRPr="009609F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 xml:space="preserve">Автор - руководитель проекта: Гужова Айгуль Дамировна, учитель математики, классный руководитель 7 класса 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 xml:space="preserve">Телефон рабочий : 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Мобильный: +79033420328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Команда проекта: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1.Буранов Виталий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2.Глазкова Снежанна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3.Губайдуллина Алина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4.Гужов Николай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5.Кучумов Федор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6.Макарова Евгения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7.Мерлинина Ариадна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8.Митягина Полина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9.Насыбуллин Данил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10.Сафиуллин Руслан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 xml:space="preserve">11.Хабибуллин Тимур </w:t>
            </w:r>
          </w:p>
        </w:tc>
      </w:tr>
      <w:tr w:rsidR="00FB35E6" w:rsidRPr="00E93117" w:rsidTr="009609F7">
        <w:trPr>
          <w:trHeight w:val="844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Благоустройство и озеленение территории вокруг памятника в д. Исаево Макуловского сельского поселения Вехнеуслонского муниципального района Республики Татарстан.</w:t>
            </w:r>
          </w:p>
        </w:tc>
      </w:tr>
      <w:tr w:rsidR="00FB35E6" w:rsidRPr="00E93117" w:rsidTr="009609F7">
        <w:trPr>
          <w:trHeight w:val="844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pStyle w:val="1"/>
              <w:numPr>
                <w:ilvl w:val="0"/>
                <w:numId w:val="10"/>
              </w:numPr>
              <w:tabs>
                <w:tab w:val="clear" w:pos="720"/>
                <w:tab w:val="num" w:pos="475"/>
              </w:tabs>
              <w:ind w:left="475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Выявить основные противоречия и недостатки в благоустройстве территории вблизи памятника;</w:t>
            </w:r>
          </w:p>
          <w:p w:rsidR="00FB35E6" w:rsidRPr="009609F7" w:rsidRDefault="00FB35E6" w:rsidP="009609F7">
            <w:pPr>
              <w:pStyle w:val="1"/>
              <w:numPr>
                <w:ilvl w:val="0"/>
                <w:numId w:val="10"/>
              </w:numPr>
              <w:tabs>
                <w:tab w:val="clear" w:pos="720"/>
                <w:tab w:val="num" w:pos="475"/>
              </w:tabs>
              <w:ind w:left="475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Разработать проект благоустройства и озеленения  территории;</w:t>
            </w:r>
          </w:p>
          <w:p w:rsidR="00FB35E6" w:rsidRPr="009609F7" w:rsidRDefault="00FB35E6" w:rsidP="009609F7">
            <w:pPr>
              <w:pStyle w:val="2"/>
              <w:numPr>
                <w:ilvl w:val="0"/>
                <w:numId w:val="10"/>
              </w:numPr>
              <w:tabs>
                <w:tab w:val="clear" w:pos="720"/>
                <w:tab w:val="num" w:pos="473"/>
              </w:tabs>
              <w:ind w:left="475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Предложить  проект для  совместной реализации в администрацию Макуловского сельского поселения. </w:t>
            </w:r>
          </w:p>
          <w:p w:rsidR="00FB35E6" w:rsidRPr="009609F7" w:rsidRDefault="00FB35E6" w:rsidP="009609F7">
            <w:pPr>
              <w:pStyle w:val="1"/>
              <w:numPr>
                <w:ilvl w:val="0"/>
                <w:numId w:val="10"/>
              </w:numPr>
              <w:tabs>
                <w:tab w:val="clear" w:pos="720"/>
                <w:tab w:val="num" w:pos="475"/>
              </w:tabs>
              <w:ind w:left="475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Разработать проект благоустройства и озеленения  территории; Оформить проект в виде плана, эскизов, презентации;</w:t>
            </w:r>
          </w:p>
          <w:p w:rsidR="00FB35E6" w:rsidRPr="009609F7" w:rsidRDefault="00FB35E6" w:rsidP="009609F7">
            <w:pPr>
              <w:numPr>
                <w:ilvl w:val="0"/>
                <w:numId w:val="10"/>
              </w:numPr>
              <w:tabs>
                <w:tab w:val="clear" w:pos="720"/>
                <w:tab w:val="num" w:pos="475"/>
              </w:tabs>
              <w:spacing w:after="0" w:line="240" w:lineRule="auto"/>
              <w:ind w:left="475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Благоустроить территорию вокруг памятника: поставить скамейки, посадить саженцы деревьев, цветы согласно разработанному эскизу в сроки, предусмотренные проектом.</w:t>
            </w:r>
          </w:p>
        </w:tc>
      </w:tr>
      <w:tr w:rsidR="00FB35E6" w:rsidRPr="00E93117" w:rsidTr="009609F7">
        <w:trPr>
          <w:trHeight w:val="844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pStyle w:val="1"/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Жители д. Исаево, Администрация Макуловского сельского поселения, учащиеся МБОУ «Макуловская СОШ им. А.П. Исаева»</w:t>
            </w:r>
          </w:p>
        </w:tc>
      </w:tr>
      <w:tr w:rsidR="00FB35E6" w:rsidRPr="00E93117" w:rsidTr="009609F7">
        <w:trPr>
          <w:trHeight w:val="23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Проблема, решаемая при условии реализации проекта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Наличие только что возведённого памятника погибшим войнам в ВОВ в д. Исаево на неблагоустроенной территории</w:t>
            </w:r>
          </w:p>
        </w:tc>
      </w:tr>
      <w:tr w:rsidR="00FB35E6" w:rsidRPr="00E93117" w:rsidTr="009609F7">
        <w:trPr>
          <w:trHeight w:val="23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декабрь 2020 – май 2021</w:t>
            </w:r>
          </w:p>
        </w:tc>
      </w:tr>
      <w:tr w:rsidR="00FB35E6" w:rsidRPr="00E93117" w:rsidTr="009609F7">
        <w:trPr>
          <w:trHeight w:val="23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проекта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и озеленение  территории вокруг памятника  в д. Исаево Макуловского сельского поселения.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B35E6" w:rsidRPr="00E93117" w:rsidTr="009609F7">
        <w:trPr>
          <w:trHeight w:val="23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bCs/>
                <w:sz w:val="28"/>
                <w:szCs w:val="28"/>
              </w:rPr>
              <w:t>Этапы  проекта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 xml:space="preserve">1. Подготовительный 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2.  Проектировочный</w:t>
            </w:r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3.  Основной</w:t>
            </w:r>
          </w:p>
          <w:p w:rsidR="00FB35E6" w:rsidRPr="009609F7" w:rsidRDefault="00FB35E6" w:rsidP="009609F7">
            <w:pPr>
              <w:pStyle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4. Заключительный</w:t>
            </w:r>
          </w:p>
        </w:tc>
      </w:tr>
      <w:tr w:rsidR="00FB35E6" w:rsidRPr="00E93117" w:rsidTr="009609F7">
        <w:trPr>
          <w:trHeight w:val="23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География проекта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РФ, Республика Татарстан, Верхнеуслонский муниципальный район, д. Исаево Макуловского сельского поселения</w:t>
            </w:r>
          </w:p>
        </w:tc>
      </w:tr>
      <w:tr w:rsidR="00FB35E6" w:rsidRPr="00E93117" w:rsidTr="009609F7">
        <w:trPr>
          <w:trHeight w:val="23"/>
        </w:trPr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609F7">
              <w:rPr>
                <w:rFonts w:ascii="Times New Roman" w:hAnsi="Times New Roman" w:cs="Times New Roman"/>
                <w:sz w:val="28"/>
                <w:szCs w:val="28"/>
              </w:rPr>
              <w:t>Ссылка в масс медиа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9609F7" w:rsidRDefault="00FB35E6" w:rsidP="009609F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9609F7">
                <w:rPr>
                  <w:rStyle w:val="Hyperlink"/>
                  <w:rFonts w:ascii="Times New Roman" w:hAnsi="Times New Roman"/>
                  <w:sz w:val="28"/>
                  <w:szCs w:val="28"/>
                </w:rPr>
                <w:t>https://edu.tatar.ru/v_uslon/rus-makulovo/sch</w:t>
              </w:r>
            </w:hyperlink>
          </w:p>
          <w:p w:rsidR="00FB35E6" w:rsidRPr="009609F7" w:rsidRDefault="00FB35E6" w:rsidP="009609F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B35E6" w:rsidRPr="009609F7" w:rsidRDefault="00FB35E6" w:rsidP="009609F7">
      <w:pPr>
        <w:suppressAutoHyphens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3117">
        <w:rPr>
          <w:rFonts w:ascii="Times New Roman" w:hAnsi="Times New Roman" w:cs="Times New Roman"/>
        </w:rPr>
        <w:br w:type="page"/>
      </w:r>
      <w:r w:rsidRPr="009609F7">
        <w:rPr>
          <w:rFonts w:ascii="Times New Roman" w:hAnsi="Times New Roman" w:cs="Times New Roman"/>
          <w:b/>
          <w:bCs/>
          <w:sz w:val="28"/>
          <w:szCs w:val="28"/>
        </w:rPr>
        <w:t>Актуальность, обоснование выбора.</w:t>
      </w:r>
    </w:p>
    <w:p w:rsidR="00FB35E6" w:rsidRPr="009609F7" w:rsidRDefault="00FB35E6" w:rsidP="008A42BC">
      <w:pPr>
        <w:pStyle w:val="NormalWeb"/>
        <w:spacing w:before="0" w:after="0"/>
        <w:jc w:val="center"/>
        <w:rPr>
          <w:b/>
          <w:sz w:val="28"/>
          <w:szCs w:val="28"/>
        </w:rPr>
      </w:pPr>
    </w:p>
    <w:p w:rsidR="00FB35E6" w:rsidRPr="009609F7" w:rsidRDefault="00FB35E6" w:rsidP="0056439F">
      <w:pPr>
        <w:ind w:left="5245"/>
        <w:rPr>
          <w:rFonts w:ascii="Times New Roman" w:hAnsi="Times New Roman" w:cs="Times New Roman"/>
          <w:sz w:val="28"/>
          <w:szCs w:val="28"/>
        </w:rPr>
      </w:pPr>
      <w:r w:rsidRPr="009609F7">
        <w:rPr>
          <w:rFonts w:ascii="Times New Roman" w:hAnsi="Times New Roman" w:cs="Times New Roman"/>
          <w:sz w:val="28"/>
          <w:szCs w:val="28"/>
        </w:rPr>
        <w:t>Сменяя друг друга, идут поколения,</w:t>
      </w:r>
      <w:r w:rsidRPr="009609F7">
        <w:rPr>
          <w:rFonts w:ascii="Times New Roman" w:hAnsi="Times New Roman" w:cs="Times New Roman"/>
          <w:sz w:val="28"/>
          <w:szCs w:val="28"/>
        </w:rPr>
        <w:br/>
        <w:t>Но память о прошлом не знает забвенья.</w:t>
      </w:r>
      <w:r w:rsidRPr="009609F7">
        <w:rPr>
          <w:rFonts w:ascii="Times New Roman" w:hAnsi="Times New Roman" w:cs="Times New Roman"/>
          <w:sz w:val="28"/>
          <w:szCs w:val="28"/>
        </w:rPr>
        <w:br/>
        <w:t>И грозные строки взывают с гранита:</w:t>
      </w:r>
      <w:r w:rsidRPr="009609F7">
        <w:rPr>
          <w:rFonts w:ascii="Times New Roman" w:hAnsi="Times New Roman" w:cs="Times New Roman"/>
          <w:sz w:val="28"/>
          <w:szCs w:val="28"/>
        </w:rPr>
        <w:br/>
        <w:t>"Никто не забыт, ничто не забыто!"</w:t>
      </w:r>
    </w:p>
    <w:p w:rsidR="00FB35E6" w:rsidRPr="009609F7" w:rsidRDefault="00FB35E6" w:rsidP="009609F7">
      <w:pPr>
        <w:pStyle w:val="NormalWeb"/>
        <w:spacing w:before="0" w:after="0"/>
        <w:ind w:left="330"/>
        <w:jc w:val="right"/>
        <w:rPr>
          <w:sz w:val="28"/>
          <w:szCs w:val="28"/>
        </w:rPr>
      </w:pPr>
    </w:p>
    <w:p w:rsidR="00FB35E6" w:rsidRPr="009609F7" w:rsidRDefault="00FB35E6" w:rsidP="009609F7">
      <w:pPr>
        <w:spacing w:after="0" w:line="240" w:lineRule="auto"/>
        <w:ind w:left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609F7">
        <w:rPr>
          <w:rFonts w:ascii="Times New Roman" w:hAnsi="Times New Roman" w:cs="Times New Roman"/>
          <w:sz w:val="28"/>
          <w:szCs w:val="28"/>
        </w:rPr>
        <w:t>В Верхнеуслонском районе республики Татарстан родились и жили шесть Героев Великой Отечественной войны, один из них наш земляк Исаев Алексей Петрович. Вблизи федеральной трассы Казань-Ульяновск, расположилась деревня Исаево, которая названа в честь Героя Великой Отечественной войны, в которой он родился. (Приложение фото 1) Деревня Исаево входит в состав Макуловского сельского поселения, и находится в 1-</w:t>
      </w:r>
      <w:smartTag w:uri="urn:schemas-microsoft-com:office:smarttags" w:element="metricconverter">
        <w:smartTagPr>
          <w:attr w:name="ProductID" w:val="1.5 км"/>
        </w:smartTagPr>
        <w:r w:rsidRPr="009609F7">
          <w:rPr>
            <w:rFonts w:ascii="Times New Roman" w:hAnsi="Times New Roman" w:cs="Times New Roman"/>
            <w:sz w:val="28"/>
            <w:szCs w:val="28"/>
          </w:rPr>
          <w:t>1.5 км</w:t>
        </w:r>
      </w:smartTag>
      <w:r w:rsidRPr="009609F7">
        <w:rPr>
          <w:rFonts w:ascii="Times New Roman" w:hAnsi="Times New Roman" w:cs="Times New Roman"/>
          <w:sz w:val="28"/>
          <w:szCs w:val="28"/>
        </w:rPr>
        <w:t xml:space="preserve"> от с. Макулово. Само поселение деревни небольшое, всего 29 домохозяйств, и памятник погибшим воинам, ушедшим на войну с Макуловского сельского поселения находился в с. Русское Макулово. В нашей школе оформлен стенд «Памяти Исаева Алексея Петровича», в  школьном дворе имеется небольшой мемориал, посвященный герою Советского союза, а с 2020 года наша  школа носит имя Алексея Петровича Исаева. Но в самой деревне,  носящей имя Героя, – ни мемориала, ни памятной доски, ни памятника не было. В 2020 году наша страна отмечала великую дату 75-летие Победы.  Так решением администрации и депутатами Макуловского сельского поселения и д. Исаево было создать небольшой памятник, центральную часть которого занимает памятная доска с фотографией Алексея Петровича. Итак, задуманное воплотилось в реальность и  6 ноября 2020 года в День Конституции РТ в д. Исаево состоялось торжественное открытие. ( Приложение фото 2,3,4) </w:t>
      </w:r>
    </w:p>
    <w:p w:rsidR="00FB35E6" w:rsidRPr="009609F7" w:rsidRDefault="00FB35E6" w:rsidP="009609F7">
      <w:pPr>
        <w:spacing w:after="0" w:line="240" w:lineRule="auto"/>
        <w:ind w:left="33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609F7">
        <w:rPr>
          <w:rFonts w:ascii="Times New Roman" w:hAnsi="Times New Roman" w:cs="Times New Roman"/>
          <w:sz w:val="28"/>
          <w:szCs w:val="28"/>
        </w:rPr>
        <w:t>Память о войне 1941-1945 года хранится в людских сердцах и передается из поколения в поколение. Ежегодно мы будем приходить сюда, чтобы почтить память тех, кто подарил нам мирную жизнь. И нам становится очень грустно от того, что мы видим:  вот стоит он на пустынной  местности (Приложение фото 2), где нет ни деревьев, ни пышной растительности, ни цветов, и выглядит каким-то  «одиноким» и заброшенным. Мы, волонтеры МБОУ «Макуловская СОШ им. А.П. Исаева», не могли остаться равнодушными по отношению к данной проблеме, и решили выступить с желанием благоустроить территорию памятника в д. Исаево. Поэтому мы разработали целый  проект  по благоустройству и предложили его администрации Макуловского сельского поселения для  совместной реализации.</w:t>
      </w:r>
    </w:p>
    <w:p w:rsidR="00FB35E6" w:rsidRPr="009609F7" w:rsidRDefault="00FB35E6" w:rsidP="009609F7">
      <w:pPr>
        <w:spacing w:after="0" w:line="240" w:lineRule="auto"/>
        <w:ind w:left="33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609F7">
        <w:rPr>
          <w:rFonts w:ascii="Times New Roman" w:hAnsi="Times New Roman" w:cs="Times New Roman"/>
          <w:sz w:val="28"/>
          <w:szCs w:val="28"/>
        </w:rPr>
        <w:t>В результате внедрения проекта будет развито патриотическое воспитание школьников, молодежи Макуловского сельского поселения. Главным результатом проекта будет являться облагороженный памятник погибшим воинам, а через несколько лет наши саженцы станут деревьями, и они станут основой благоприятных микроклиматических и санитарно-гигиенических условий для данной территории. В дальнейшем жителями деревни, а также волонтерами МБОУ «Макуловская СОШ им. А</w:t>
      </w:r>
      <w:r>
        <w:rPr>
          <w:rFonts w:ascii="Times New Roman" w:hAnsi="Times New Roman" w:cs="Times New Roman"/>
          <w:sz w:val="28"/>
          <w:szCs w:val="28"/>
        </w:rPr>
        <w:t>.П. Исаева» будет поддержива</w:t>
      </w:r>
      <w:r w:rsidRPr="009609F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609F7">
        <w:rPr>
          <w:rFonts w:ascii="Times New Roman" w:hAnsi="Times New Roman" w:cs="Times New Roman"/>
          <w:sz w:val="28"/>
          <w:szCs w:val="28"/>
        </w:rPr>
        <w:t>ся чистота и порядок путем проведения субботников. Планируется ежегодно проводить Вахту памяти, патриотические митинги-концерты на территории памятника.</w:t>
      </w:r>
    </w:p>
    <w:p w:rsidR="00FB35E6" w:rsidRPr="009609F7" w:rsidRDefault="00FB35E6" w:rsidP="009609F7">
      <w:pPr>
        <w:spacing w:after="0" w:line="240" w:lineRule="auto"/>
        <w:ind w:left="33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609F7">
        <w:rPr>
          <w:rFonts w:ascii="Times New Roman" w:hAnsi="Times New Roman" w:cs="Times New Roman"/>
          <w:sz w:val="28"/>
          <w:szCs w:val="28"/>
        </w:rPr>
        <w:t xml:space="preserve">Уже сейчас работа по реализации проекта идет полным ходом: девочки нашего класса начали сажать семена цветов для рассады и последующей высадки на территории памятника (Приложение фото 5,6,7), а мальчики занялись изготовлением скамеек (Приложение фото 8). Правда, весной нам предстоит очистить территорию от бурьяна и сухостоя,  посадить саженцы хвойных растений, и установить скамейки, а также украсить  территорию красивыми цветами.  </w:t>
      </w:r>
    </w:p>
    <w:p w:rsidR="00FB35E6" w:rsidRPr="009609F7" w:rsidRDefault="00FB35E6" w:rsidP="009609F7">
      <w:pPr>
        <w:spacing w:after="0" w:line="240" w:lineRule="auto"/>
        <w:ind w:left="33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609F7">
        <w:rPr>
          <w:rFonts w:ascii="Times New Roman" w:hAnsi="Times New Roman" w:cs="Times New Roman"/>
          <w:sz w:val="28"/>
          <w:szCs w:val="28"/>
        </w:rPr>
        <w:t>В бронзе, граните и мраморе обелисков, скульптур, мемориальных досок, увековечили люди память о славных воинах, ставших гордостью нашего народа. Посетить эти места – значит прикоснуться к славе отцов и дедов, преклониться перед их мужеством и героизмом, проявленным в борьбе с врагом. И если нам удастся внедрить данный проект в жизнь, то он будет нашей маленькой победой в новом начинании.</w:t>
      </w:r>
    </w:p>
    <w:p w:rsidR="00FB35E6" w:rsidRPr="009609F7" w:rsidRDefault="00FB35E6" w:rsidP="009609F7">
      <w:pPr>
        <w:spacing w:after="0" w:line="240" w:lineRule="auto"/>
        <w:ind w:left="33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609F7">
        <w:rPr>
          <w:rFonts w:ascii="Times New Roman" w:hAnsi="Times New Roman" w:cs="Times New Roman"/>
          <w:sz w:val="28"/>
          <w:szCs w:val="28"/>
        </w:rPr>
        <w:t xml:space="preserve">На Руси всегда было делом чести отдавать долги. Долги бывают разные, но самый ответственный из них — долг памяти. И мы еще до конца не отдали этот долг нашим отцам, дедам и прадедам, от которых по наследству получили самое дорогое — нашу Родину. </w:t>
      </w:r>
    </w:p>
    <w:p w:rsidR="00FB35E6" w:rsidRPr="009609F7" w:rsidRDefault="00FB35E6" w:rsidP="009609F7">
      <w:pPr>
        <w:spacing w:after="0" w:line="240" w:lineRule="auto"/>
        <w:ind w:left="33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B35E6" w:rsidRPr="009609F7" w:rsidRDefault="00FB35E6" w:rsidP="009609F7">
      <w:pPr>
        <w:pStyle w:val="ListParagraph"/>
        <w:numPr>
          <w:ilvl w:val="0"/>
          <w:numId w:val="16"/>
        </w:numPr>
        <w:spacing w:after="0" w:line="240" w:lineRule="auto"/>
        <w:ind w:left="33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09F7">
        <w:rPr>
          <w:rFonts w:ascii="Times New Roman" w:hAnsi="Times New Roman" w:cs="Times New Roman"/>
          <w:b/>
          <w:sz w:val="28"/>
          <w:szCs w:val="28"/>
        </w:rPr>
        <w:t>Цель, задачи, участники, методы реализации</w:t>
      </w:r>
    </w:p>
    <w:p w:rsidR="00FB35E6" w:rsidRPr="009609F7" w:rsidRDefault="00FB35E6" w:rsidP="009609F7">
      <w:pPr>
        <w:spacing w:after="0" w:line="240" w:lineRule="auto"/>
        <w:ind w:left="330"/>
        <w:rPr>
          <w:rFonts w:ascii="Times New Roman" w:hAnsi="Times New Roman" w:cs="Times New Roman"/>
          <w:b/>
          <w:bCs/>
          <w:sz w:val="28"/>
          <w:szCs w:val="28"/>
        </w:rPr>
      </w:pPr>
      <w:r w:rsidRPr="009609F7">
        <w:rPr>
          <w:rFonts w:ascii="Times New Roman" w:hAnsi="Times New Roman" w:cs="Times New Roman"/>
          <w:b/>
          <w:bCs/>
          <w:sz w:val="28"/>
          <w:szCs w:val="28"/>
        </w:rPr>
        <w:t xml:space="preserve"> Цель данного проекта:</w:t>
      </w:r>
      <w:r w:rsidRPr="009609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35E6" w:rsidRPr="009609F7" w:rsidRDefault="00FB35E6" w:rsidP="009609F7">
      <w:pPr>
        <w:spacing w:after="0" w:line="240" w:lineRule="auto"/>
        <w:ind w:left="330" w:firstLine="426"/>
        <w:rPr>
          <w:rFonts w:ascii="Times New Roman" w:hAnsi="Times New Roman" w:cs="Times New Roman"/>
          <w:sz w:val="28"/>
          <w:szCs w:val="28"/>
        </w:rPr>
      </w:pPr>
      <w:r w:rsidRPr="009609F7">
        <w:rPr>
          <w:rFonts w:ascii="Times New Roman" w:hAnsi="Times New Roman" w:cs="Times New Roman"/>
          <w:sz w:val="28"/>
          <w:szCs w:val="28"/>
        </w:rPr>
        <w:t>Благоустройство территории вокруг памятника  в деревне Исаево Макуловского сельского поселения Верхнеуслонского муниципально</w:t>
      </w:r>
      <w:r>
        <w:rPr>
          <w:rFonts w:ascii="Times New Roman" w:hAnsi="Times New Roman" w:cs="Times New Roman"/>
          <w:sz w:val="28"/>
          <w:szCs w:val="28"/>
        </w:rPr>
        <w:t>го района Республики Татарстан.</w:t>
      </w:r>
    </w:p>
    <w:p w:rsidR="00FB35E6" w:rsidRPr="009609F7" w:rsidRDefault="00FB35E6" w:rsidP="009609F7">
      <w:pPr>
        <w:tabs>
          <w:tab w:val="left" w:pos="3540"/>
        </w:tabs>
        <w:spacing w:after="0" w:line="240" w:lineRule="auto"/>
        <w:ind w:left="3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B35E6" w:rsidRPr="009609F7" w:rsidRDefault="00FB35E6" w:rsidP="009609F7">
      <w:pPr>
        <w:spacing w:after="0" w:line="240" w:lineRule="auto"/>
        <w:ind w:left="330" w:firstLine="426"/>
        <w:rPr>
          <w:rFonts w:ascii="Times New Roman" w:hAnsi="Times New Roman" w:cs="Times New Roman"/>
          <w:sz w:val="28"/>
          <w:szCs w:val="28"/>
        </w:rPr>
      </w:pPr>
      <w:r w:rsidRPr="009609F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FB35E6" w:rsidRPr="009609F7" w:rsidRDefault="00FB35E6" w:rsidP="00961BD6">
      <w:pPr>
        <w:pStyle w:val="1"/>
        <w:numPr>
          <w:ilvl w:val="0"/>
          <w:numId w:val="10"/>
        </w:numPr>
        <w:tabs>
          <w:tab w:val="clear" w:pos="720"/>
          <w:tab w:val="num" w:pos="550"/>
        </w:tabs>
        <w:ind w:left="330" w:firstLine="2"/>
        <w:rPr>
          <w:rFonts w:ascii="Times New Roman" w:hAnsi="Times New Roman" w:cs="Times New Roman"/>
          <w:sz w:val="28"/>
          <w:szCs w:val="28"/>
        </w:rPr>
      </w:pPr>
      <w:r w:rsidRPr="009609F7">
        <w:rPr>
          <w:rFonts w:ascii="Times New Roman" w:hAnsi="Times New Roman" w:cs="Times New Roman"/>
          <w:sz w:val="28"/>
          <w:szCs w:val="28"/>
        </w:rPr>
        <w:t>Выявить основные противоречия и недостатки в благоустройстве территории вблизи памятника;</w:t>
      </w:r>
    </w:p>
    <w:p w:rsidR="00FB35E6" w:rsidRPr="009609F7" w:rsidRDefault="00FB35E6" w:rsidP="00961BD6">
      <w:pPr>
        <w:pStyle w:val="1"/>
        <w:numPr>
          <w:ilvl w:val="0"/>
          <w:numId w:val="10"/>
        </w:numPr>
        <w:tabs>
          <w:tab w:val="clear" w:pos="720"/>
          <w:tab w:val="num" w:pos="550"/>
        </w:tabs>
        <w:ind w:left="330" w:firstLine="0"/>
        <w:rPr>
          <w:rFonts w:ascii="Times New Roman" w:hAnsi="Times New Roman" w:cs="Times New Roman"/>
          <w:sz w:val="28"/>
          <w:szCs w:val="28"/>
        </w:rPr>
      </w:pPr>
      <w:r w:rsidRPr="009609F7">
        <w:rPr>
          <w:rFonts w:ascii="Times New Roman" w:hAnsi="Times New Roman" w:cs="Times New Roman"/>
          <w:sz w:val="28"/>
          <w:szCs w:val="28"/>
        </w:rPr>
        <w:t>Разработать проект благоустройства и озеленения  территории;</w:t>
      </w:r>
    </w:p>
    <w:p w:rsidR="00FB35E6" w:rsidRPr="009609F7" w:rsidRDefault="00FB35E6" w:rsidP="00961BD6">
      <w:pPr>
        <w:pStyle w:val="1"/>
        <w:numPr>
          <w:ilvl w:val="0"/>
          <w:numId w:val="10"/>
        </w:numPr>
        <w:tabs>
          <w:tab w:val="clear" w:pos="720"/>
          <w:tab w:val="num" w:pos="550"/>
        </w:tabs>
        <w:ind w:left="330" w:firstLine="0"/>
        <w:rPr>
          <w:rFonts w:ascii="Times New Roman" w:hAnsi="Times New Roman" w:cs="Times New Roman"/>
          <w:sz w:val="28"/>
          <w:szCs w:val="28"/>
        </w:rPr>
      </w:pPr>
      <w:r w:rsidRPr="009609F7">
        <w:rPr>
          <w:rFonts w:ascii="Times New Roman" w:hAnsi="Times New Roman" w:cs="Times New Roman"/>
          <w:sz w:val="28"/>
          <w:szCs w:val="28"/>
        </w:rPr>
        <w:t>Оформить проект в виде плана, эскизов, презентации;</w:t>
      </w:r>
    </w:p>
    <w:p w:rsidR="00FB35E6" w:rsidRPr="009609F7" w:rsidRDefault="00FB35E6" w:rsidP="00961BD6">
      <w:pPr>
        <w:pStyle w:val="1"/>
        <w:numPr>
          <w:ilvl w:val="0"/>
          <w:numId w:val="10"/>
        </w:numPr>
        <w:tabs>
          <w:tab w:val="clear" w:pos="720"/>
          <w:tab w:val="num" w:pos="550"/>
        </w:tabs>
        <w:ind w:left="330" w:firstLine="2"/>
        <w:rPr>
          <w:rFonts w:ascii="Times New Roman" w:hAnsi="Times New Roman" w:cs="Times New Roman"/>
          <w:sz w:val="28"/>
          <w:szCs w:val="28"/>
        </w:rPr>
      </w:pPr>
      <w:r w:rsidRPr="009609F7">
        <w:rPr>
          <w:rFonts w:ascii="Times New Roman" w:hAnsi="Times New Roman" w:cs="Times New Roman"/>
          <w:sz w:val="28"/>
          <w:szCs w:val="28"/>
        </w:rPr>
        <w:t xml:space="preserve">Привлечь депутатов поселения, родителей, спонсоров, лесничество Верхнеуслонского района; </w:t>
      </w:r>
    </w:p>
    <w:p w:rsidR="00FB35E6" w:rsidRPr="009609F7" w:rsidRDefault="00FB35E6" w:rsidP="009609F7">
      <w:pPr>
        <w:pStyle w:val="1"/>
        <w:numPr>
          <w:ilvl w:val="0"/>
          <w:numId w:val="10"/>
        </w:numPr>
        <w:ind w:left="330" w:firstLine="2"/>
        <w:rPr>
          <w:rFonts w:ascii="Times New Roman" w:hAnsi="Times New Roman" w:cs="Times New Roman"/>
          <w:sz w:val="28"/>
          <w:szCs w:val="28"/>
        </w:rPr>
      </w:pPr>
      <w:r w:rsidRPr="009609F7">
        <w:rPr>
          <w:rFonts w:ascii="Times New Roman" w:hAnsi="Times New Roman" w:cs="Times New Roman"/>
          <w:sz w:val="28"/>
          <w:szCs w:val="28"/>
        </w:rPr>
        <w:t>Благоустроить территорию вокруг памятника: поставить скамейки, посадить саженцы деревьев, цветы согласно разработанному эскизу в сроки, предусмотренные проектом.</w:t>
      </w:r>
    </w:p>
    <w:p w:rsidR="00FB35E6" w:rsidRPr="009609F7" w:rsidRDefault="00FB35E6" w:rsidP="009609F7">
      <w:pPr>
        <w:pStyle w:val="1"/>
        <w:ind w:left="330"/>
        <w:rPr>
          <w:rFonts w:ascii="Times New Roman" w:hAnsi="Times New Roman" w:cs="Times New Roman"/>
          <w:sz w:val="28"/>
          <w:szCs w:val="28"/>
        </w:rPr>
      </w:pPr>
    </w:p>
    <w:p w:rsidR="00FB35E6" w:rsidRPr="009609F7" w:rsidRDefault="00FB35E6" w:rsidP="009609F7">
      <w:pPr>
        <w:pStyle w:val="1"/>
        <w:ind w:left="330" w:firstLine="313"/>
        <w:rPr>
          <w:rFonts w:ascii="Times New Roman" w:hAnsi="Times New Roman" w:cs="Times New Roman"/>
          <w:sz w:val="28"/>
          <w:szCs w:val="28"/>
        </w:rPr>
      </w:pPr>
      <w:r w:rsidRPr="009609F7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FB35E6" w:rsidRPr="009609F7" w:rsidRDefault="00FB35E6" w:rsidP="009609F7">
      <w:pPr>
        <w:spacing w:after="0" w:line="240" w:lineRule="auto"/>
        <w:ind w:left="330"/>
        <w:rPr>
          <w:rFonts w:ascii="Times New Roman" w:hAnsi="Times New Roman" w:cs="Times New Roman"/>
          <w:sz w:val="28"/>
          <w:szCs w:val="28"/>
        </w:rPr>
      </w:pPr>
      <w:r w:rsidRPr="009609F7">
        <w:rPr>
          <w:rFonts w:ascii="Times New Roman" w:hAnsi="Times New Roman" w:cs="Times New Roman"/>
          <w:color w:val="000000"/>
          <w:sz w:val="28"/>
          <w:szCs w:val="28"/>
        </w:rPr>
        <w:t xml:space="preserve">Жители деревни Исаево, глава Макуловского сельского поселения, </w:t>
      </w:r>
      <w:r w:rsidRPr="009609F7">
        <w:rPr>
          <w:rFonts w:ascii="Times New Roman" w:hAnsi="Times New Roman" w:cs="Times New Roman"/>
          <w:sz w:val="28"/>
          <w:szCs w:val="28"/>
        </w:rPr>
        <w:t>волонтеры, классный руководитель 7 класса МБОУ «Макуловская  СОШ  им. А. П. Исаева»</w:t>
      </w:r>
    </w:p>
    <w:p w:rsidR="00FB35E6" w:rsidRPr="009609F7" w:rsidRDefault="00FB35E6" w:rsidP="009609F7">
      <w:pPr>
        <w:shd w:val="clear" w:color="auto" w:fill="FFFFFF"/>
        <w:spacing w:after="0" w:line="240" w:lineRule="auto"/>
        <w:ind w:left="330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:rsidR="00FB35E6" w:rsidRPr="009609F7" w:rsidRDefault="00FB35E6" w:rsidP="009609F7">
      <w:pPr>
        <w:shd w:val="clear" w:color="auto" w:fill="FFFFFF"/>
        <w:spacing w:after="0" w:line="240" w:lineRule="auto"/>
        <w:ind w:left="330" w:firstLine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09F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Методы реализации проекта</w:t>
      </w:r>
    </w:p>
    <w:p w:rsidR="00FB35E6" w:rsidRPr="00E93117" w:rsidRDefault="00FB35E6" w:rsidP="009609F7">
      <w:pPr>
        <w:shd w:val="clear" w:color="auto" w:fill="FFFFFF"/>
        <w:spacing w:after="0" w:line="240" w:lineRule="auto"/>
        <w:ind w:left="330"/>
        <w:jc w:val="both"/>
        <w:rPr>
          <w:rFonts w:ascii="Times New Roman" w:hAnsi="Times New Roman" w:cs="Times New Roman"/>
          <w:sz w:val="28"/>
          <w:szCs w:val="28"/>
        </w:rPr>
      </w:pPr>
      <w:r w:rsidRPr="009609F7">
        <w:rPr>
          <w:rFonts w:ascii="Times New Roman" w:hAnsi="Times New Roman" w:cs="Times New Roman"/>
          <w:sz w:val="28"/>
          <w:szCs w:val="28"/>
        </w:rPr>
        <w:t xml:space="preserve">   В процессе работы над проектом использовались методы наблюдения, беседы, метод изучения документов, анкетирование учащихся, родителей, жителей села, поисковый метод (поиск информации о растениях), наглядно-творческий</w:t>
      </w:r>
      <w:r w:rsidRPr="00E93117">
        <w:rPr>
          <w:rFonts w:ascii="Times New Roman" w:hAnsi="Times New Roman" w:cs="Times New Roman"/>
          <w:sz w:val="28"/>
          <w:szCs w:val="28"/>
        </w:rPr>
        <w:t xml:space="preserve"> (составление дизайна цветника,  эскиза),  анализ и синтез результатов проекта, их обобщение и сравнение.</w:t>
      </w:r>
    </w:p>
    <w:p w:rsidR="00FB35E6" w:rsidRPr="00E93117" w:rsidRDefault="00FB35E6" w:rsidP="009609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5124BA">
      <w:pPr>
        <w:pStyle w:val="ListParagraph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117">
        <w:rPr>
          <w:rFonts w:ascii="Times New Roman" w:hAnsi="Times New Roman" w:cs="Times New Roman"/>
          <w:b/>
          <w:sz w:val="28"/>
          <w:szCs w:val="28"/>
        </w:rPr>
        <w:t>Механизм и сроки  реализации проекта по этапам</w:t>
      </w:r>
    </w:p>
    <w:p w:rsidR="00FB35E6" w:rsidRPr="00E93117" w:rsidRDefault="00FB35E6" w:rsidP="008A42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88" w:type="dxa"/>
        <w:tblInd w:w="-15" w:type="dxa"/>
        <w:tblLayout w:type="fixed"/>
        <w:tblLook w:val="0000"/>
      </w:tblPr>
      <w:tblGrid>
        <w:gridCol w:w="2250"/>
        <w:gridCol w:w="1842"/>
        <w:gridCol w:w="2410"/>
        <w:gridCol w:w="3686"/>
      </w:tblGrid>
      <w:tr w:rsidR="00FB35E6" w:rsidRPr="00E93117" w:rsidTr="008A42BC">
        <w:trPr>
          <w:trHeight w:val="23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E93117" w:rsidRDefault="00FB35E6" w:rsidP="008A4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этапа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E93117" w:rsidRDefault="00FB35E6" w:rsidP="008A4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E93117" w:rsidRDefault="00FB35E6" w:rsidP="008A4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E93117" w:rsidRDefault="00FB35E6" w:rsidP="008A42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b/>
                <w:sz w:val="28"/>
                <w:szCs w:val="28"/>
              </w:rPr>
              <w:t>Формы  работы</w:t>
            </w:r>
          </w:p>
        </w:tc>
      </w:tr>
      <w:tr w:rsidR="00FB35E6" w:rsidRPr="00E93117" w:rsidTr="008A42BC">
        <w:trPr>
          <w:trHeight w:val="1315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E93117" w:rsidRDefault="00FB35E6" w:rsidP="008D1DEF">
            <w:pPr>
              <w:pStyle w:val="ListParagraph"/>
              <w:spacing w:after="0" w:line="240" w:lineRule="auto"/>
              <w:ind w:left="15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 xml:space="preserve">1.Подготовительный этап </w:t>
            </w:r>
          </w:p>
          <w:p w:rsidR="00FB35E6" w:rsidRPr="00E93117" w:rsidRDefault="00FB35E6" w:rsidP="008D1DEF">
            <w:pPr>
              <w:spacing w:after="0" w:line="240" w:lineRule="auto"/>
              <w:ind w:left="157" w:hanging="1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E93117" w:rsidRDefault="00FB35E6" w:rsidP="008A4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Ноябрь-декабрь 2020г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E93117" w:rsidRDefault="00FB35E6" w:rsidP="008A4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1. Исследование и постановка проблемы.</w:t>
            </w:r>
          </w:p>
          <w:p w:rsidR="00FB35E6" w:rsidRPr="00E93117" w:rsidRDefault="00FB35E6" w:rsidP="008A4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2.Формулировка цели и задач.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E93117" w:rsidRDefault="00FB35E6" w:rsidP="008A4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 xml:space="preserve">-  Осмотр памятника;  </w:t>
            </w:r>
          </w:p>
          <w:p w:rsidR="00FB35E6" w:rsidRPr="00E93117" w:rsidRDefault="00FB35E6" w:rsidP="008A4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Беседа с главой Макуловского сельского поселения</w:t>
            </w:r>
          </w:p>
          <w:p w:rsidR="00FB35E6" w:rsidRPr="00E93117" w:rsidRDefault="00FB35E6" w:rsidP="008A4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35E6" w:rsidRPr="00E93117" w:rsidTr="008A42BC">
        <w:trPr>
          <w:trHeight w:val="699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E93117" w:rsidRDefault="00FB35E6" w:rsidP="008D1DEF">
            <w:pPr>
              <w:spacing w:after="0" w:line="240" w:lineRule="auto"/>
              <w:ind w:left="157" w:hanging="157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 xml:space="preserve">2.Проектировочный этап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E93117" w:rsidRDefault="00FB35E6" w:rsidP="008A4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Январь-апрель2021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E93117" w:rsidRDefault="00FB35E6" w:rsidP="00961BD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проекта. </w:t>
            </w:r>
          </w:p>
          <w:p w:rsidR="00FB35E6" w:rsidRPr="00E93117" w:rsidRDefault="00FB35E6" w:rsidP="00961BD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76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Поиск партнеров и спонсоров.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E93117" w:rsidRDefault="00FB35E6" w:rsidP="008A4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- Составление плана и графика работы;</w:t>
            </w:r>
          </w:p>
          <w:p w:rsidR="00FB35E6" w:rsidRPr="00E93117" w:rsidRDefault="00FB35E6" w:rsidP="008A4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-Встреча с Главой Макуловского сельского поселения;</w:t>
            </w:r>
          </w:p>
          <w:p w:rsidR="00FB35E6" w:rsidRPr="00E93117" w:rsidRDefault="00FB35E6" w:rsidP="008A4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 xml:space="preserve"> -Составление эскиза;</w:t>
            </w:r>
          </w:p>
          <w:p w:rsidR="00FB35E6" w:rsidRPr="00E93117" w:rsidRDefault="00FB35E6" w:rsidP="008A4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- посадка семян однолетних</w:t>
            </w:r>
          </w:p>
          <w:p w:rsidR="00FB35E6" w:rsidRPr="00E93117" w:rsidRDefault="00FB35E6" w:rsidP="008A4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-Обращение в СМИ;</w:t>
            </w:r>
          </w:p>
          <w:p w:rsidR="00FB35E6" w:rsidRPr="00E93117" w:rsidRDefault="00FB35E6" w:rsidP="00E37F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-Размещение информации на сайте школы, в социальных сетях;</w:t>
            </w:r>
          </w:p>
        </w:tc>
      </w:tr>
      <w:tr w:rsidR="00FB35E6" w:rsidRPr="00E93117" w:rsidTr="008A42BC">
        <w:trPr>
          <w:trHeight w:val="240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E93117" w:rsidRDefault="00FB35E6" w:rsidP="008D1DEF">
            <w:pPr>
              <w:pStyle w:val="ListParagraph"/>
              <w:spacing w:after="0" w:line="240" w:lineRule="auto"/>
              <w:ind w:left="157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 xml:space="preserve">3.Основной этап </w:t>
            </w:r>
          </w:p>
          <w:p w:rsidR="00FB35E6" w:rsidRPr="00E93117" w:rsidRDefault="00FB35E6" w:rsidP="008D1DEF">
            <w:pPr>
              <w:spacing w:after="0" w:line="240" w:lineRule="auto"/>
              <w:ind w:left="157" w:hanging="1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E93117" w:rsidRDefault="00FB35E6" w:rsidP="008A4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апрель  -май 2021 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E93117" w:rsidRDefault="00FB35E6" w:rsidP="008A4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 вокруг памятника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E93117" w:rsidRDefault="00FB35E6" w:rsidP="008A4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 xml:space="preserve"> - Уборка мусора и сухой травы; </w:t>
            </w:r>
          </w:p>
          <w:p w:rsidR="00FB35E6" w:rsidRPr="00E93117" w:rsidRDefault="00FB35E6" w:rsidP="008A4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 xml:space="preserve"> - Установка скамеек вокруг памятника;</w:t>
            </w:r>
          </w:p>
          <w:p w:rsidR="00FB35E6" w:rsidRDefault="00FB35E6" w:rsidP="00E37F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 xml:space="preserve"> - Посадка хвойных саженцев</w:t>
            </w:r>
          </w:p>
          <w:p w:rsidR="00FB35E6" w:rsidRPr="00E93117" w:rsidRDefault="00FB35E6" w:rsidP="00E37F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 xml:space="preserve"> –Разбивка цветника, посадка  многолетних и однолетних цветов.</w:t>
            </w:r>
          </w:p>
        </w:tc>
      </w:tr>
      <w:tr w:rsidR="00FB35E6" w:rsidRPr="00E93117" w:rsidTr="008A42BC">
        <w:trPr>
          <w:trHeight w:val="240"/>
        </w:trPr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E93117" w:rsidRDefault="00FB35E6" w:rsidP="008D1DEF">
            <w:pPr>
              <w:spacing w:after="0" w:line="240" w:lineRule="auto"/>
              <w:ind w:left="157" w:hanging="157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 xml:space="preserve">4.Заключительный этап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E93117" w:rsidRDefault="00FB35E6" w:rsidP="008A4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9 мая 2020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B35E6" w:rsidRPr="00E93117" w:rsidRDefault="00FB35E6" w:rsidP="008A4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Презентация обновленного памятника.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B35E6" w:rsidRPr="00E93117" w:rsidRDefault="00FB35E6" w:rsidP="008A4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1. Проведение митинга у обновленного памятника;</w:t>
            </w:r>
          </w:p>
          <w:p w:rsidR="00FB35E6" w:rsidRPr="00E93117" w:rsidRDefault="00FB35E6" w:rsidP="008A4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2. Возложение венка;</w:t>
            </w:r>
          </w:p>
          <w:p w:rsidR="00FB35E6" w:rsidRPr="00E93117" w:rsidRDefault="00FB35E6" w:rsidP="008A4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 xml:space="preserve">3. Проведение концертной программы для жителей, посвященной  Дню Победы. </w:t>
            </w:r>
          </w:p>
        </w:tc>
      </w:tr>
    </w:tbl>
    <w:p w:rsidR="00FB35E6" w:rsidRPr="00E93117" w:rsidRDefault="00FB35E6" w:rsidP="008A4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B35E6" w:rsidRPr="00E93117" w:rsidRDefault="00FB35E6" w:rsidP="008D1DEF">
      <w:pPr>
        <w:pStyle w:val="ListParagraph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117">
        <w:rPr>
          <w:rFonts w:ascii="Times New Roman" w:hAnsi="Times New Roman" w:cs="Times New Roman"/>
          <w:b/>
          <w:sz w:val="28"/>
          <w:szCs w:val="28"/>
        </w:rPr>
        <w:t>Поэтапное описание работы над проектом</w:t>
      </w:r>
    </w:p>
    <w:p w:rsidR="00FB35E6" w:rsidRPr="00E93117" w:rsidRDefault="00FB35E6" w:rsidP="008A42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117">
        <w:rPr>
          <w:rFonts w:ascii="Times New Roman" w:hAnsi="Times New Roman" w:cs="Times New Roman"/>
          <w:b/>
          <w:sz w:val="28"/>
          <w:szCs w:val="28"/>
        </w:rPr>
        <w:t>На первом этапе:</w:t>
      </w:r>
    </w:p>
    <w:p w:rsidR="00FB35E6" w:rsidRPr="00E93117" w:rsidRDefault="00FB35E6" w:rsidP="008A42B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мы провели осмотр памятника в д. Исаево, произвели замеры: периметра памятника, территории вокруг него, которую планируем благоустроить;</w:t>
      </w:r>
    </w:p>
    <w:p w:rsidR="00FB35E6" w:rsidRDefault="00FB35E6" w:rsidP="008A42B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 xml:space="preserve"> провели опрос среди жителей, с целью выяснить, какой бы они хотели видеть территорию близ памятника.   Для выявления отношений к благоустройству территории, прилегающей к памятнику, было предложено несколько вопросов:</w:t>
      </w:r>
    </w:p>
    <w:p w:rsidR="00FB35E6" w:rsidRPr="00E93117" w:rsidRDefault="00FB35E6" w:rsidP="000D6EA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8A42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93117">
        <w:rPr>
          <w:rFonts w:ascii="Times New Roman" w:hAnsi="Times New Roman" w:cs="Times New Roman"/>
          <w:b/>
          <w:i/>
          <w:sz w:val="28"/>
          <w:szCs w:val="28"/>
          <w:u w:val="single"/>
        </w:rPr>
        <w:t>Анкеты для жителей</w:t>
      </w:r>
    </w:p>
    <w:p w:rsidR="00FB35E6" w:rsidRPr="00E93117" w:rsidRDefault="00FB35E6" w:rsidP="007E4BBA">
      <w:pPr>
        <w:pStyle w:val="ListParagraph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1.Как вы относитесь к идее благоустройства территории памятника в д. Исаево?</w:t>
      </w:r>
    </w:p>
    <w:p w:rsidR="00FB35E6" w:rsidRPr="00E93117" w:rsidRDefault="00FB35E6" w:rsidP="007E4BBA">
      <w:pPr>
        <w:pStyle w:val="ListParagraph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2.Что бы вы хотели видеть около памятника?</w:t>
      </w:r>
    </w:p>
    <w:p w:rsidR="00FB35E6" w:rsidRPr="00E93117" w:rsidRDefault="00FB35E6" w:rsidP="007E4BBA">
      <w:pPr>
        <w:pStyle w:val="ListParagraph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3..Какое участие можете принять при организации благоустройства территории?</w:t>
      </w:r>
    </w:p>
    <w:p w:rsidR="00FB35E6" w:rsidRPr="00E93117" w:rsidRDefault="00FB35E6" w:rsidP="008A42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3117">
        <w:rPr>
          <w:rFonts w:ascii="Times New Roman" w:hAnsi="Times New Roman" w:cs="Times New Roman"/>
          <w:b/>
          <w:i/>
          <w:sz w:val="28"/>
          <w:szCs w:val="28"/>
        </w:rPr>
        <w:t>Анализ анкет</w:t>
      </w:r>
    </w:p>
    <w:p w:rsidR="00FB35E6" w:rsidRPr="00E93117" w:rsidRDefault="00FB35E6" w:rsidP="008A4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Благоустройство территории памятника:</w:t>
      </w:r>
    </w:p>
    <w:p w:rsidR="00FB35E6" w:rsidRPr="00E93117" w:rsidRDefault="00FB35E6" w:rsidP="008A42B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 xml:space="preserve"> «За»- 100% (родители)</w:t>
      </w:r>
    </w:p>
    <w:p w:rsidR="00FB35E6" w:rsidRPr="00E93117" w:rsidRDefault="00FB35E6" w:rsidP="008A42B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«За» – 100% (местные жители)</w:t>
      </w:r>
    </w:p>
    <w:p w:rsidR="00FB35E6" w:rsidRPr="00E93117" w:rsidRDefault="00FB35E6" w:rsidP="00A4427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 xml:space="preserve">«За»-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E93117">
        <w:rPr>
          <w:rFonts w:ascii="Times New Roman" w:hAnsi="Times New Roman" w:cs="Times New Roman"/>
          <w:sz w:val="28"/>
          <w:szCs w:val="28"/>
        </w:rPr>
        <w:t xml:space="preserve">% (учащиеся 7 класса) </w:t>
      </w:r>
    </w:p>
    <w:p w:rsidR="00FB35E6" w:rsidRPr="00E93117" w:rsidRDefault="00FB35E6" w:rsidP="008074A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Результаты опроса показали, что памятник нужен, как дань памяти односельчанам, погибшим в ВОВ. Все опрошенные высказали пожелание благоустроить территорию вокруг памятника, чтобы сделать цветник, большинство порекомендовали для посадки саженцы хвойных, туй, рябины, черёмухи.</w:t>
      </w:r>
    </w:p>
    <w:p w:rsidR="00FB35E6" w:rsidRPr="00E93117" w:rsidRDefault="00FB35E6" w:rsidP="008A4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8A4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b/>
          <w:sz w:val="28"/>
          <w:szCs w:val="28"/>
        </w:rPr>
        <w:t>На втором этапе проекта мы:</w:t>
      </w:r>
      <w:r w:rsidRPr="00E93117">
        <w:rPr>
          <w:rFonts w:ascii="Times New Roman" w:hAnsi="Times New Roman" w:cs="Times New Roman"/>
          <w:sz w:val="28"/>
          <w:szCs w:val="28"/>
        </w:rPr>
        <w:t xml:space="preserve"> </w:t>
      </w:r>
      <w:r w:rsidRPr="00E93117">
        <w:rPr>
          <w:rFonts w:ascii="Times New Roman" w:hAnsi="Times New Roman" w:cs="Times New Roman"/>
          <w:sz w:val="28"/>
          <w:szCs w:val="28"/>
        </w:rPr>
        <w:tab/>
      </w:r>
    </w:p>
    <w:p w:rsidR="00FB35E6" w:rsidRPr="00E93117" w:rsidRDefault="00FB35E6" w:rsidP="008A42B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распределили обязанности:</w:t>
      </w:r>
    </w:p>
    <w:p w:rsidR="00FB35E6" w:rsidRPr="00E93117" w:rsidRDefault="00FB35E6" w:rsidP="008A42B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встретились с Главой Макуловского сельского поселения  и совместно разработали план благоустройства и озеленения территории вокруг памятника;</w:t>
      </w:r>
    </w:p>
    <w:p w:rsidR="00FB35E6" w:rsidRPr="00E93117" w:rsidRDefault="00FB35E6" w:rsidP="008A42BC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сделали эскиз территории</w:t>
      </w:r>
      <w:r>
        <w:rPr>
          <w:rFonts w:ascii="Times New Roman" w:hAnsi="Times New Roman" w:cs="Times New Roman"/>
          <w:sz w:val="28"/>
          <w:szCs w:val="28"/>
        </w:rPr>
        <w:t xml:space="preserve"> (Приложение, фото 9)</w:t>
      </w:r>
    </w:p>
    <w:p w:rsidR="00FB35E6" w:rsidRPr="00E93117" w:rsidRDefault="00FB35E6" w:rsidP="008A42BC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8A4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 xml:space="preserve">  Было решено:</w:t>
      </w:r>
    </w:p>
    <w:p w:rsidR="00FB35E6" w:rsidRPr="00E93117" w:rsidRDefault="00FB35E6" w:rsidP="008A4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 xml:space="preserve"> - семена однолетних цветов принести из дома, т.к. у многих они есть в большом количестве.</w:t>
      </w:r>
    </w:p>
    <w:p w:rsidR="00FB35E6" w:rsidRPr="00E93117" w:rsidRDefault="00FB35E6" w:rsidP="008A4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- в феврале месяце произвести посадку семян на рассаду.</w:t>
      </w:r>
    </w:p>
    <w:p w:rsidR="00FB35E6" w:rsidRPr="00E93117" w:rsidRDefault="00FB35E6" w:rsidP="008A4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- начать своими руками изготовление скамеек на уроках технологии под руководством учителя технологии</w:t>
      </w:r>
    </w:p>
    <w:p w:rsidR="00FB35E6" w:rsidRPr="00E93117" w:rsidRDefault="00FB35E6" w:rsidP="008A4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-  потратить деньги, полученные нами за активное участие в акции «Сдай макулатуру- спаси дерево» на приобретение семян многолетних цветов.</w:t>
      </w:r>
    </w:p>
    <w:p w:rsidR="00FB35E6" w:rsidRPr="00E93117" w:rsidRDefault="00FB35E6" w:rsidP="008A4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 xml:space="preserve"> -  обратиться в </w:t>
      </w:r>
      <w:r>
        <w:rPr>
          <w:rFonts w:ascii="Times New Roman" w:hAnsi="Times New Roman" w:cs="Times New Roman"/>
          <w:sz w:val="28"/>
          <w:szCs w:val="28"/>
        </w:rPr>
        <w:t>Лес</w:t>
      </w:r>
      <w:bookmarkStart w:id="0" w:name="_GoBack"/>
      <w:bookmarkEnd w:id="0"/>
      <w:r w:rsidRPr="00E93117">
        <w:rPr>
          <w:rFonts w:ascii="Times New Roman" w:hAnsi="Times New Roman" w:cs="Times New Roman"/>
          <w:sz w:val="28"/>
          <w:szCs w:val="28"/>
        </w:rPr>
        <w:t xml:space="preserve">ничество Верхнеуслонского района,  за помощью в приобретении саженцев хвойных; </w:t>
      </w:r>
    </w:p>
    <w:p w:rsidR="00FB35E6" w:rsidRPr="00E93117" w:rsidRDefault="00FB35E6" w:rsidP="008A4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 xml:space="preserve"> - начать совместный поиск спонсоров и партнеров для поиска средств на приобретение краски для окрашивания скамеек. Для этого осветить проблему в СМИ, социальных сетях.</w:t>
      </w:r>
    </w:p>
    <w:p w:rsidR="00FB35E6" w:rsidRPr="00E93117" w:rsidRDefault="00FB35E6" w:rsidP="008A4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 xml:space="preserve"> Главе Макуловского сельского поселения наш проект понравился, и 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93117">
        <w:rPr>
          <w:rFonts w:ascii="Times New Roman" w:hAnsi="Times New Roman" w:cs="Times New Roman"/>
          <w:sz w:val="28"/>
          <w:szCs w:val="28"/>
        </w:rPr>
        <w:t xml:space="preserve"> согласил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9311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93117">
        <w:rPr>
          <w:rFonts w:ascii="Times New Roman" w:hAnsi="Times New Roman" w:cs="Times New Roman"/>
          <w:sz w:val="28"/>
          <w:szCs w:val="28"/>
        </w:rPr>
        <w:t xml:space="preserve"> нам помогать.  </w:t>
      </w:r>
    </w:p>
    <w:p w:rsidR="00FB35E6" w:rsidRPr="00E93117" w:rsidRDefault="00FB35E6" w:rsidP="008A42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A92F2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составили план мероприятий по  благоустройству памятника, сроки их реализации, назначили ответственных.</w:t>
      </w:r>
    </w:p>
    <w:p w:rsidR="00FB35E6" w:rsidRPr="00E93117" w:rsidRDefault="00FB35E6" w:rsidP="00763076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117">
        <w:rPr>
          <w:rFonts w:ascii="Times New Roman" w:hAnsi="Times New Roman" w:cs="Times New Roman"/>
          <w:b/>
          <w:sz w:val="28"/>
          <w:szCs w:val="28"/>
        </w:rPr>
        <w:t>План  мероприятий</w:t>
      </w:r>
    </w:p>
    <w:tbl>
      <w:tblPr>
        <w:tblW w:w="9630" w:type="dxa"/>
        <w:tblInd w:w="292" w:type="dxa"/>
        <w:tblLayout w:type="fixed"/>
        <w:tblCellMar>
          <w:left w:w="0" w:type="dxa"/>
          <w:right w:w="0" w:type="dxa"/>
        </w:tblCellMar>
        <w:tblLook w:val="00A0"/>
      </w:tblPr>
      <w:tblGrid>
        <w:gridCol w:w="4961"/>
        <w:gridCol w:w="2268"/>
        <w:gridCol w:w="2401"/>
      </w:tblGrid>
      <w:tr w:rsidR="00FB35E6" w:rsidRPr="00E93117" w:rsidTr="00615947">
        <w:trPr>
          <w:trHeight w:val="458"/>
        </w:trPr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763076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Мероприятие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763076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76307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Исполнители </w:t>
            </w:r>
          </w:p>
        </w:tc>
      </w:tr>
      <w:tr w:rsidR="00FB35E6" w:rsidRPr="00E93117" w:rsidTr="00615947">
        <w:trPr>
          <w:trHeight w:val="345"/>
        </w:trPr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7630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Уборка мусора и сухой травы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7630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 xml:space="preserve">регулярно 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7630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 xml:space="preserve">Волонтеры </w:t>
            </w:r>
          </w:p>
        </w:tc>
      </w:tr>
      <w:tr w:rsidR="00FB35E6" w:rsidRPr="00E93117" w:rsidTr="00615947">
        <w:trPr>
          <w:trHeight w:val="679"/>
        </w:trPr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7630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Очистка территории от снега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7630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зимний период регулярно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7630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Волонтёры</w:t>
            </w:r>
          </w:p>
        </w:tc>
      </w:tr>
      <w:tr w:rsidR="00FB35E6" w:rsidRPr="00E93117" w:rsidTr="00615947">
        <w:trPr>
          <w:trHeight w:val="542"/>
        </w:trPr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7630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территории вокруг памятника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0915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апрель 2021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7630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Жители села и волонтеры</w:t>
            </w:r>
          </w:p>
        </w:tc>
      </w:tr>
      <w:tr w:rsidR="00FB35E6" w:rsidRPr="00E93117" w:rsidTr="00615947">
        <w:trPr>
          <w:trHeight w:val="666"/>
        </w:trPr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0915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Посадка саженцев хвойных, рябин около памятника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0915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май 2021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7630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Волонтеры</w:t>
            </w:r>
          </w:p>
        </w:tc>
      </w:tr>
      <w:tr w:rsidR="00FB35E6" w:rsidRPr="00E93117" w:rsidTr="00615947">
        <w:trPr>
          <w:trHeight w:val="619"/>
        </w:trPr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615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Разбивка клумб, посадка многолетних цветов (тюльпаны, нарциссы, ирисы, розы)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0915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Август-сентябрь 2021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163D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 xml:space="preserve">Волонтёры </w:t>
            </w:r>
          </w:p>
        </w:tc>
      </w:tr>
      <w:tr w:rsidR="00FB35E6" w:rsidRPr="00E93117" w:rsidTr="00615947">
        <w:trPr>
          <w:trHeight w:val="619"/>
        </w:trPr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0915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 xml:space="preserve">Посадка однолетних цветов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0915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май-июнь 2021 г.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BA38FF">
            <w:pPr>
              <w:spacing w:after="0" w:line="240" w:lineRule="auto"/>
              <w:ind w:lef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Волонтеры</w:t>
            </w:r>
          </w:p>
        </w:tc>
      </w:tr>
      <w:tr w:rsidR="00FB35E6" w:rsidRPr="00E93117" w:rsidTr="00615947">
        <w:trPr>
          <w:trHeight w:val="403"/>
        </w:trPr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615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Уход за растениями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6159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35E6" w:rsidRPr="00E93117" w:rsidRDefault="00FB35E6" w:rsidP="00BA38FF">
            <w:pPr>
              <w:spacing w:after="0" w:line="240" w:lineRule="auto"/>
              <w:ind w:left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3117">
              <w:rPr>
                <w:rFonts w:ascii="Times New Roman" w:hAnsi="Times New Roman" w:cs="Times New Roman"/>
                <w:sz w:val="28"/>
                <w:szCs w:val="28"/>
              </w:rPr>
              <w:t>Жители села и волонтеры</w:t>
            </w:r>
          </w:p>
        </w:tc>
      </w:tr>
    </w:tbl>
    <w:p w:rsidR="00FB35E6" w:rsidRPr="00E93117" w:rsidRDefault="00FB35E6" w:rsidP="00763076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8A42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3117">
        <w:rPr>
          <w:rFonts w:ascii="Times New Roman" w:hAnsi="Times New Roman" w:cs="Times New Roman"/>
          <w:b/>
          <w:sz w:val="28"/>
          <w:szCs w:val="28"/>
        </w:rPr>
        <w:t>На третьем этапе мы планируем:</w:t>
      </w:r>
    </w:p>
    <w:p w:rsidR="00FB35E6" w:rsidRPr="00E93117" w:rsidRDefault="00FB35E6" w:rsidP="008A42BC">
      <w:pPr>
        <w:spacing w:after="0" w:line="240" w:lineRule="auto"/>
        <w:ind w:left="436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 xml:space="preserve">реализовать запланированные мероприятия по благоустройству территории  памятника в сроки, предусмотренные проектом. </w:t>
      </w:r>
    </w:p>
    <w:p w:rsidR="00FB35E6" w:rsidRPr="00E93117" w:rsidRDefault="00FB35E6" w:rsidP="008A42BC">
      <w:pPr>
        <w:pStyle w:val="2"/>
        <w:ind w:left="76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8A42BC">
      <w:pPr>
        <w:pStyle w:val="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117">
        <w:rPr>
          <w:rFonts w:ascii="Times New Roman" w:hAnsi="Times New Roman" w:cs="Times New Roman"/>
          <w:b/>
          <w:sz w:val="28"/>
          <w:szCs w:val="28"/>
        </w:rPr>
        <w:t>На четвертом этапе мы планируем:</w:t>
      </w:r>
    </w:p>
    <w:p w:rsidR="00FB35E6" w:rsidRPr="00E93117" w:rsidRDefault="00FB35E6" w:rsidP="008A42BC">
      <w:pPr>
        <w:pStyle w:val="2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пригласить всех жителей д. Исаево в мае 2021 года к обновленному памятнику, чтобы почтить память погибших односельчан, провести концертную программу, посвященную 76-летию Великой Победы;</w:t>
      </w:r>
    </w:p>
    <w:p w:rsidR="00FB35E6" w:rsidRPr="00E93117" w:rsidRDefault="00FB35E6" w:rsidP="008A42BC">
      <w:pPr>
        <w:pStyle w:val="2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 xml:space="preserve">в конце мая произвести высадку однолетних растений. </w:t>
      </w:r>
    </w:p>
    <w:p w:rsidR="00FB35E6" w:rsidRPr="00E93117" w:rsidRDefault="00FB35E6" w:rsidP="004F24FB">
      <w:pPr>
        <w:pStyle w:val="2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4F24FB">
      <w:pPr>
        <w:pStyle w:val="2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117">
        <w:rPr>
          <w:rFonts w:ascii="Times New Roman" w:hAnsi="Times New Roman" w:cs="Times New Roman"/>
          <w:b/>
          <w:sz w:val="28"/>
          <w:szCs w:val="28"/>
        </w:rPr>
        <w:t>Конечные результаты:</w:t>
      </w:r>
    </w:p>
    <w:p w:rsidR="00FB35E6" w:rsidRPr="00E93117" w:rsidRDefault="00FB35E6" w:rsidP="004F24FB">
      <w:pPr>
        <w:pStyle w:val="2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благоустроенная территория памятника;</w:t>
      </w:r>
    </w:p>
    <w:p w:rsidR="00FB35E6" w:rsidRPr="00E93117" w:rsidRDefault="00FB35E6" w:rsidP="004F24FB">
      <w:pPr>
        <w:pStyle w:val="2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приобретение учащимися социальных навыков: умение работать в группе,  организовывать свою деятельность, общаться и сотрудничать с взрослыми, умение руководить;</w:t>
      </w:r>
    </w:p>
    <w:p w:rsidR="00FB35E6" w:rsidRPr="00E93117" w:rsidRDefault="00FB35E6" w:rsidP="00091532">
      <w:pPr>
        <w:pStyle w:val="2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рост социальной и общественной активности</w:t>
      </w:r>
      <w:r w:rsidRPr="00E93117">
        <w:rPr>
          <w:rFonts w:ascii="Times New Roman" w:hAnsi="Times New Roman" w:cs="Times New Roman"/>
          <w:b/>
          <w:sz w:val="28"/>
          <w:szCs w:val="28"/>
        </w:rPr>
        <w:t>;</w:t>
      </w:r>
    </w:p>
    <w:p w:rsidR="00FB35E6" w:rsidRPr="00E93117" w:rsidRDefault="00FB35E6" w:rsidP="00091532">
      <w:pPr>
        <w:pStyle w:val="2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появление людей солидарных, готовых быть сопричастными к проблемам окружающей жизни;</w:t>
      </w:r>
    </w:p>
    <w:p w:rsidR="00FB35E6" w:rsidRPr="00E93117" w:rsidRDefault="00FB35E6" w:rsidP="00091532">
      <w:pPr>
        <w:pStyle w:val="2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-формирование зрелой гражданской позиции; патриотического и экологического воспитания</w:t>
      </w:r>
    </w:p>
    <w:p w:rsidR="00FB35E6" w:rsidRPr="00E93117" w:rsidRDefault="00FB35E6" w:rsidP="008A42BC">
      <w:pPr>
        <w:pStyle w:val="2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8A42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b/>
          <w:sz w:val="28"/>
          <w:szCs w:val="28"/>
        </w:rPr>
        <w:t>Перспективы развития проекта.</w:t>
      </w:r>
    </w:p>
    <w:p w:rsidR="00FB35E6" w:rsidRPr="00E93117" w:rsidRDefault="00FB35E6" w:rsidP="008A42BC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 xml:space="preserve">В дальнейшем планируем взять шефство над этим памятником, заботиться о нем каждый год. </w:t>
      </w:r>
    </w:p>
    <w:p w:rsidR="00FB35E6" w:rsidRPr="00E93117" w:rsidRDefault="00FB35E6" w:rsidP="004E32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35E6" w:rsidRPr="00E93117" w:rsidRDefault="00FB35E6" w:rsidP="004E32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b/>
          <w:bCs/>
          <w:i/>
          <w:sz w:val="28"/>
          <w:szCs w:val="28"/>
        </w:rPr>
        <w:t>Общественная значимость проекта</w:t>
      </w:r>
      <w:r w:rsidRPr="00E93117">
        <w:rPr>
          <w:rFonts w:ascii="Times New Roman" w:hAnsi="Times New Roman" w:cs="Times New Roman"/>
          <w:i/>
          <w:sz w:val="28"/>
          <w:szCs w:val="28"/>
        </w:rPr>
        <w:t>:</w:t>
      </w:r>
    </w:p>
    <w:p w:rsidR="00FB35E6" w:rsidRPr="00E93117" w:rsidRDefault="00FB35E6" w:rsidP="004E32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проект способствует активности населения, устанавливает тесную связь между жителями села, школой и органами самоуправления, экологическое и патриотическое воспитание.</w:t>
      </w:r>
    </w:p>
    <w:p w:rsidR="00FB35E6" w:rsidRPr="00E93117" w:rsidRDefault="00FB35E6" w:rsidP="008A42BC">
      <w:pPr>
        <w:tabs>
          <w:tab w:val="left" w:pos="-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35E6" w:rsidRPr="00E93117" w:rsidRDefault="00FB35E6" w:rsidP="008A42BC">
      <w:pPr>
        <w:tabs>
          <w:tab w:val="left" w:pos="-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5E6" w:rsidRPr="00E93117" w:rsidRDefault="00FB35E6" w:rsidP="008A42BC">
      <w:pPr>
        <w:tabs>
          <w:tab w:val="left" w:pos="-42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b/>
          <w:color w:val="800080"/>
          <w:sz w:val="28"/>
          <w:szCs w:val="28"/>
        </w:rPr>
        <w:t xml:space="preserve"> </w:t>
      </w:r>
      <w:r w:rsidRPr="00E93117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FB35E6" w:rsidRPr="00E93117" w:rsidRDefault="00FB35E6" w:rsidP="008A4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 xml:space="preserve">1.  Архивные материалы Макуловской сельской библиотеки </w:t>
      </w:r>
    </w:p>
    <w:p w:rsidR="00FB35E6" w:rsidRPr="00E93117" w:rsidRDefault="00FB35E6" w:rsidP="008A4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2. Архивные материалы школьного музея МБОУ «Макуловская СОШ им. А.П. Исаева»</w:t>
      </w:r>
    </w:p>
    <w:p w:rsidR="00FB35E6" w:rsidRPr="00E93117" w:rsidRDefault="00FB35E6" w:rsidP="008A42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3. Морозова Н.Г., Кравченко Н.Г., Павлова О.В. Технология 5-11 классы: проектная деятельность учащихся. Волгоград: Учитель, 2007.</w:t>
      </w:r>
    </w:p>
    <w:p w:rsidR="00FB35E6" w:rsidRPr="00E93117" w:rsidRDefault="00FB35E6" w:rsidP="00A4427A">
      <w:pPr>
        <w:suppressAutoHyphens w:val="0"/>
        <w:rPr>
          <w:rFonts w:ascii="Times New Roman" w:hAnsi="Times New Roman" w:cs="Times New Roman"/>
          <w:b/>
          <w:sz w:val="28"/>
          <w:szCs w:val="28"/>
        </w:rPr>
      </w:pPr>
      <w:r w:rsidRPr="00E93117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</w:t>
      </w:r>
      <w:r w:rsidRPr="00E93117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FB35E6" w:rsidRPr="00E93117" w:rsidRDefault="00FB35E6" w:rsidP="005425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5E6" w:rsidRPr="00E93117" w:rsidRDefault="00FB35E6" w:rsidP="005425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54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Рисунок 1" o:spid="_x0000_i1026" type="#_x0000_t75" style="width:508.5pt;height:254.25pt;visibility:visible">
            <v:imagedata r:id="rId10" o:title=""/>
          </v:shape>
        </w:pict>
      </w:r>
    </w:p>
    <w:p w:rsidR="00FB35E6" w:rsidRPr="00E93117" w:rsidRDefault="00FB35E6" w:rsidP="007D30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117">
        <w:rPr>
          <w:rFonts w:ascii="Times New Roman" w:hAnsi="Times New Roman" w:cs="Times New Roman"/>
          <w:b/>
          <w:sz w:val="28"/>
          <w:szCs w:val="28"/>
        </w:rPr>
        <w:t>Фото 1</w:t>
      </w:r>
    </w:p>
    <w:p w:rsidR="00FB35E6" w:rsidRPr="00E93117" w:rsidRDefault="00FB35E6" w:rsidP="005425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5E6" w:rsidRPr="00E93117" w:rsidRDefault="00FB35E6">
      <w:pPr>
        <w:suppressAutoHyphens w:val="0"/>
        <w:rPr>
          <w:rFonts w:ascii="Times New Roman" w:hAnsi="Times New Roman" w:cs="Times New Roman"/>
          <w:sz w:val="28"/>
          <w:szCs w:val="28"/>
        </w:rPr>
      </w:pPr>
      <w:r w:rsidRPr="00AA54C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7" type="#_x0000_t75" style="width:489.75pt;height:367.5pt;visibility:visible">
            <v:imagedata r:id="rId11" o:title=""/>
          </v:shape>
        </w:pict>
      </w:r>
    </w:p>
    <w:p w:rsidR="00FB35E6" w:rsidRPr="00E93117" w:rsidRDefault="00FB35E6" w:rsidP="007D3057">
      <w:pPr>
        <w:jc w:val="center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Фото 2</w:t>
      </w:r>
    </w:p>
    <w:p w:rsidR="00FB35E6" w:rsidRPr="00E93117" w:rsidRDefault="00FB35E6" w:rsidP="005425E3">
      <w:pPr>
        <w:rPr>
          <w:rFonts w:ascii="Times New Roman" w:hAnsi="Times New Roman" w:cs="Times New Roman"/>
          <w:sz w:val="28"/>
          <w:szCs w:val="28"/>
        </w:rPr>
      </w:pPr>
      <w:r w:rsidRPr="00AA54C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8" type="#_x0000_t75" style="width:451.5pt;height:331.5pt;visibility:visible">
            <v:imagedata r:id="rId12" o:title=""/>
          </v:shape>
        </w:pict>
      </w:r>
    </w:p>
    <w:p w:rsidR="00FB35E6" w:rsidRPr="00E93117" w:rsidRDefault="00FB35E6" w:rsidP="009F2742">
      <w:pPr>
        <w:jc w:val="center"/>
        <w:rPr>
          <w:rFonts w:ascii="Times New Roman" w:hAnsi="Times New Roman" w:cs="Times New Roman"/>
          <w:sz w:val="28"/>
          <w:szCs w:val="28"/>
        </w:rPr>
      </w:pPr>
      <w:r w:rsidRPr="00E93117">
        <w:rPr>
          <w:rFonts w:ascii="Times New Roman" w:hAnsi="Times New Roman" w:cs="Times New Roman"/>
          <w:sz w:val="28"/>
          <w:szCs w:val="28"/>
        </w:rPr>
        <w:t>Фото 3</w:t>
      </w:r>
    </w:p>
    <w:p w:rsidR="00FB35E6" w:rsidRPr="00E93117" w:rsidRDefault="00FB35E6" w:rsidP="009F27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26" type="#_x0000_t75" style="position:absolute;left:0;text-align:left;margin-left:0;margin-top:0;width:450.75pt;height:337.95pt;z-index:251658240;visibility:visible;mso-position-horizontal:left;mso-position-vertical:top">
            <v:imagedata r:id="rId13" o:title=""/>
            <w10:wrap type="square"/>
          </v:shape>
        </w:pict>
      </w:r>
      <w:r w:rsidRPr="00E93117">
        <w:rPr>
          <w:rFonts w:ascii="Times New Roman" w:hAnsi="Times New Roman" w:cs="Times New Roman"/>
          <w:sz w:val="28"/>
          <w:szCs w:val="28"/>
        </w:rPr>
        <w:br w:type="textWrapping" w:clear="all"/>
        <w:t xml:space="preserve">Фото 4 </w:t>
      </w:r>
    </w:p>
    <w:p w:rsidR="00FB35E6" w:rsidRDefault="00FB35E6" w:rsidP="00B5147D">
      <w:pPr>
        <w:jc w:val="center"/>
        <w:rPr>
          <w:rFonts w:ascii="Times New Roman" w:hAnsi="Times New Roman" w:cs="Times New Roman"/>
          <w:sz w:val="28"/>
          <w:szCs w:val="28"/>
        </w:rPr>
      </w:pPr>
      <w:r w:rsidRPr="00AA54C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29" type="#_x0000_t75" style="width:436.5pt;height:327.75pt;visibility:visible">
            <v:imagedata r:id="rId14" o:title=""/>
          </v:shape>
        </w:pict>
      </w:r>
    </w:p>
    <w:p w:rsidR="00FB35E6" w:rsidRDefault="00FB35E6" w:rsidP="00B514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</w:t>
      </w:r>
    </w:p>
    <w:p w:rsidR="00FB35E6" w:rsidRDefault="00FB35E6" w:rsidP="00B5147D">
      <w:pPr>
        <w:jc w:val="center"/>
        <w:rPr>
          <w:rFonts w:ascii="Times New Roman" w:hAnsi="Times New Roman" w:cs="Times New Roman"/>
          <w:sz w:val="28"/>
          <w:szCs w:val="28"/>
        </w:rPr>
      </w:pPr>
      <w:r w:rsidRPr="00AA54C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30" type="#_x0000_t75" style="width:436.5pt;height:327.75pt;visibility:visible">
            <v:imagedata r:id="rId15" o:title=""/>
          </v:shape>
        </w:pict>
      </w:r>
    </w:p>
    <w:p w:rsidR="00FB35E6" w:rsidRDefault="00FB35E6" w:rsidP="00B5147D">
      <w:pPr>
        <w:tabs>
          <w:tab w:val="left" w:pos="578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</w:t>
      </w:r>
    </w:p>
    <w:p w:rsidR="00FB35E6" w:rsidRDefault="00FB35E6" w:rsidP="00B5147D">
      <w:pPr>
        <w:tabs>
          <w:tab w:val="left" w:pos="578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A54C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31" type="#_x0000_t75" style="width:249.75pt;height:333.75pt;rotation:90;visibility:visible">
            <v:imagedata r:id="rId16" o:title=""/>
          </v:shape>
        </w:pict>
      </w:r>
    </w:p>
    <w:p w:rsidR="00FB35E6" w:rsidRDefault="00FB35E6" w:rsidP="00B5147D">
      <w:pPr>
        <w:tabs>
          <w:tab w:val="left" w:pos="578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7</w:t>
      </w:r>
    </w:p>
    <w:p w:rsidR="00FB35E6" w:rsidRDefault="00FB35E6" w:rsidP="00DE7374">
      <w:pPr>
        <w:rPr>
          <w:rFonts w:ascii="Times New Roman" w:hAnsi="Times New Roman" w:cs="Times New Roman"/>
          <w:sz w:val="28"/>
          <w:szCs w:val="28"/>
        </w:rPr>
      </w:pPr>
    </w:p>
    <w:p w:rsidR="00FB35E6" w:rsidRDefault="00FB35E6" w:rsidP="00DE7374">
      <w:pPr>
        <w:tabs>
          <w:tab w:val="left" w:pos="383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A54C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" o:spid="_x0000_i1032" type="#_x0000_t75" style="width:219pt;height:364.5pt;visibility:visible">
            <v:imagedata r:id="rId17" o:title=""/>
          </v:shape>
        </w:pict>
      </w:r>
    </w:p>
    <w:p w:rsidR="00FB35E6" w:rsidRDefault="00FB35E6" w:rsidP="00DE7374">
      <w:pPr>
        <w:tabs>
          <w:tab w:val="left" w:pos="38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8</w:t>
      </w:r>
    </w:p>
    <w:p w:rsidR="00FB35E6" w:rsidRDefault="00FB35E6">
      <w:pPr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B35E6" w:rsidRDefault="00FB35E6" w:rsidP="00DE7374">
      <w:pPr>
        <w:tabs>
          <w:tab w:val="left" w:pos="383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A54C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0" o:spid="_x0000_i1033" type="#_x0000_t75" style="width:505.5pt;height:672pt;visibility:visible">
            <v:imagedata r:id="rId18" o:title=""/>
          </v:shape>
        </w:pict>
      </w:r>
    </w:p>
    <w:p w:rsidR="00FB35E6" w:rsidRPr="00DE7374" w:rsidRDefault="00FB35E6" w:rsidP="00DE7374">
      <w:pPr>
        <w:tabs>
          <w:tab w:val="left" w:pos="383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9</w:t>
      </w:r>
    </w:p>
    <w:sectPr w:rsidR="00FB35E6" w:rsidRPr="00DE7374" w:rsidSect="009609F7">
      <w:pgSz w:w="11906" w:h="16838"/>
      <w:pgMar w:top="1258" w:right="851" w:bottom="953" w:left="110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5E6" w:rsidRDefault="00FB35E6" w:rsidP="009F2742">
      <w:pPr>
        <w:spacing w:after="0" w:line="240" w:lineRule="auto"/>
      </w:pPr>
      <w:r>
        <w:separator/>
      </w:r>
    </w:p>
  </w:endnote>
  <w:endnote w:type="continuationSeparator" w:id="0">
    <w:p w:rsidR="00FB35E6" w:rsidRDefault="00FB35E6" w:rsidP="009F2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5E6" w:rsidRDefault="00FB35E6" w:rsidP="009F2742">
      <w:pPr>
        <w:spacing w:after="0" w:line="240" w:lineRule="auto"/>
      </w:pPr>
      <w:r>
        <w:separator/>
      </w:r>
    </w:p>
  </w:footnote>
  <w:footnote w:type="continuationSeparator" w:id="0">
    <w:p w:rsidR="00FB35E6" w:rsidRDefault="00FB35E6" w:rsidP="009F27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</w:abstractNum>
  <w:abstractNum w:abstractNumId="1">
    <w:nsid w:val="00000006"/>
    <w:multiLevelType w:val="singleLevel"/>
    <w:tmpl w:val="00000006"/>
    <w:name w:val="WW8Num8"/>
    <w:lvl w:ilvl="0">
      <w:start w:val="1"/>
      <w:numFmt w:val="bullet"/>
      <w:lvlText w:val=""/>
      <w:lvlJc w:val="left"/>
      <w:pPr>
        <w:tabs>
          <w:tab w:val="num" w:pos="708"/>
        </w:tabs>
        <w:ind w:left="720" w:hanging="360"/>
      </w:pPr>
      <w:rPr>
        <w:rFonts w:ascii="Wingdings" w:hAnsi="Wingdings"/>
        <w:sz w:val="28"/>
      </w:rPr>
    </w:lvl>
  </w:abstractNum>
  <w:abstractNum w:abstractNumId="2">
    <w:nsid w:val="08183D7A"/>
    <w:multiLevelType w:val="hybridMultilevel"/>
    <w:tmpl w:val="81867F66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1213169C"/>
    <w:multiLevelType w:val="hybridMultilevel"/>
    <w:tmpl w:val="E3CCCA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247AB3"/>
    <w:multiLevelType w:val="hybridMultilevel"/>
    <w:tmpl w:val="94B676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2C4694D"/>
    <w:multiLevelType w:val="hybridMultilevel"/>
    <w:tmpl w:val="18C6D7FC"/>
    <w:lvl w:ilvl="0" w:tplc="D7EE76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23EA113D"/>
    <w:multiLevelType w:val="hybridMultilevel"/>
    <w:tmpl w:val="267492B8"/>
    <w:lvl w:ilvl="0" w:tplc="04190001">
      <w:start w:val="1"/>
      <w:numFmt w:val="bullet"/>
      <w:lvlText w:val=""/>
      <w:lvlJc w:val="left"/>
      <w:pPr>
        <w:tabs>
          <w:tab w:val="num" w:pos="436"/>
        </w:tabs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7">
    <w:nsid w:val="244068DB"/>
    <w:multiLevelType w:val="hybridMultilevel"/>
    <w:tmpl w:val="8B34D3F6"/>
    <w:lvl w:ilvl="0" w:tplc="87263452">
      <w:start w:val="1"/>
      <w:numFmt w:val="decimal"/>
      <w:lvlText w:val="%1."/>
      <w:lvlJc w:val="left"/>
      <w:pPr>
        <w:ind w:left="21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377079C6"/>
    <w:multiLevelType w:val="hybridMultilevel"/>
    <w:tmpl w:val="D9F2B25C"/>
    <w:lvl w:ilvl="0" w:tplc="FBA2F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228FF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D836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BCBE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50194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C80CF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DAA2D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26413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6E4E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8DE65A9"/>
    <w:multiLevelType w:val="hybridMultilevel"/>
    <w:tmpl w:val="9B126F82"/>
    <w:lvl w:ilvl="0" w:tplc="61545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DCC8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22A1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16804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92E23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9880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54B66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AC43B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90538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D340C45"/>
    <w:multiLevelType w:val="hybridMultilevel"/>
    <w:tmpl w:val="682CCF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1D6412F"/>
    <w:multiLevelType w:val="hybridMultilevel"/>
    <w:tmpl w:val="DAEAD756"/>
    <w:lvl w:ilvl="0" w:tplc="E49A7910">
      <w:start w:val="1"/>
      <w:numFmt w:val="decimal"/>
      <w:lvlText w:val="%1."/>
      <w:lvlJc w:val="left"/>
      <w:pPr>
        <w:ind w:left="1777" w:hanging="106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57145EA5"/>
    <w:multiLevelType w:val="hybridMultilevel"/>
    <w:tmpl w:val="FB3E259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F527248"/>
    <w:multiLevelType w:val="hybridMultilevel"/>
    <w:tmpl w:val="06AA1C92"/>
    <w:lvl w:ilvl="0" w:tplc="0419000D">
      <w:start w:val="1"/>
      <w:numFmt w:val="bullet"/>
      <w:lvlText w:val=""/>
      <w:lvlJc w:val="left"/>
      <w:pPr>
        <w:tabs>
          <w:tab w:val="num" w:pos="436"/>
        </w:tabs>
        <w:ind w:left="43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4">
    <w:nsid w:val="73E3268C"/>
    <w:multiLevelType w:val="hybridMultilevel"/>
    <w:tmpl w:val="2B745C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7996A0D"/>
    <w:multiLevelType w:val="hybridMultilevel"/>
    <w:tmpl w:val="8B4087E8"/>
    <w:lvl w:ilvl="0" w:tplc="00000004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5833BD"/>
    <w:multiLevelType w:val="hybridMultilevel"/>
    <w:tmpl w:val="B4FEF72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2"/>
  </w:num>
  <w:num w:numId="3">
    <w:abstractNumId w:val="16"/>
  </w:num>
  <w:num w:numId="4">
    <w:abstractNumId w:val="15"/>
  </w:num>
  <w:num w:numId="5">
    <w:abstractNumId w:val="9"/>
  </w:num>
  <w:num w:numId="6">
    <w:abstractNumId w:val="3"/>
  </w:num>
  <w:num w:numId="7">
    <w:abstractNumId w:val="13"/>
  </w:num>
  <w:num w:numId="8">
    <w:abstractNumId w:val="1"/>
  </w:num>
  <w:num w:numId="9">
    <w:abstractNumId w:val="5"/>
  </w:num>
  <w:num w:numId="10">
    <w:abstractNumId w:val="0"/>
  </w:num>
  <w:num w:numId="11">
    <w:abstractNumId w:val="8"/>
  </w:num>
  <w:num w:numId="12">
    <w:abstractNumId w:val="6"/>
  </w:num>
  <w:num w:numId="13">
    <w:abstractNumId w:val="4"/>
  </w:num>
  <w:num w:numId="14">
    <w:abstractNumId w:val="11"/>
  </w:num>
  <w:num w:numId="15">
    <w:abstractNumId w:val="10"/>
  </w:num>
  <w:num w:numId="16">
    <w:abstractNumId w:val="7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24B2"/>
    <w:rsid w:val="000120ED"/>
    <w:rsid w:val="00056A9C"/>
    <w:rsid w:val="0005722E"/>
    <w:rsid w:val="00057A7F"/>
    <w:rsid w:val="00064A39"/>
    <w:rsid w:val="00091532"/>
    <w:rsid w:val="000A04F8"/>
    <w:rsid w:val="000B3F6D"/>
    <w:rsid w:val="000C3F54"/>
    <w:rsid w:val="000D6EA7"/>
    <w:rsid w:val="000E1DA8"/>
    <w:rsid w:val="000E3F84"/>
    <w:rsid w:val="000F5217"/>
    <w:rsid w:val="000F6506"/>
    <w:rsid w:val="00134B86"/>
    <w:rsid w:val="00163DE3"/>
    <w:rsid w:val="001647E3"/>
    <w:rsid w:val="0019183D"/>
    <w:rsid w:val="001B4D14"/>
    <w:rsid w:val="001D2BFC"/>
    <w:rsid w:val="001F0241"/>
    <w:rsid w:val="00202301"/>
    <w:rsid w:val="00216173"/>
    <w:rsid w:val="002564A5"/>
    <w:rsid w:val="00256596"/>
    <w:rsid w:val="002817E9"/>
    <w:rsid w:val="002C7F47"/>
    <w:rsid w:val="002F7307"/>
    <w:rsid w:val="00300ADB"/>
    <w:rsid w:val="003061E1"/>
    <w:rsid w:val="00312A8B"/>
    <w:rsid w:val="00363C95"/>
    <w:rsid w:val="003A1701"/>
    <w:rsid w:val="00423351"/>
    <w:rsid w:val="00426886"/>
    <w:rsid w:val="00433210"/>
    <w:rsid w:val="0049594F"/>
    <w:rsid w:val="004B1DAB"/>
    <w:rsid w:val="004B6EE7"/>
    <w:rsid w:val="004E328F"/>
    <w:rsid w:val="004F24FB"/>
    <w:rsid w:val="004F48F4"/>
    <w:rsid w:val="005124BA"/>
    <w:rsid w:val="005425E3"/>
    <w:rsid w:val="0054282E"/>
    <w:rsid w:val="00561AAC"/>
    <w:rsid w:val="00562529"/>
    <w:rsid w:val="0056439F"/>
    <w:rsid w:val="005D24B2"/>
    <w:rsid w:val="005E1066"/>
    <w:rsid w:val="006020FD"/>
    <w:rsid w:val="00613F2F"/>
    <w:rsid w:val="00615947"/>
    <w:rsid w:val="00622A13"/>
    <w:rsid w:val="00650EAD"/>
    <w:rsid w:val="006627A5"/>
    <w:rsid w:val="00697270"/>
    <w:rsid w:val="006A28BB"/>
    <w:rsid w:val="006A5E48"/>
    <w:rsid w:val="006B00CC"/>
    <w:rsid w:val="006B0391"/>
    <w:rsid w:val="006C1B40"/>
    <w:rsid w:val="006C750A"/>
    <w:rsid w:val="0074547C"/>
    <w:rsid w:val="00763076"/>
    <w:rsid w:val="0079546C"/>
    <w:rsid w:val="007964EE"/>
    <w:rsid w:val="007A1F9C"/>
    <w:rsid w:val="007A3D52"/>
    <w:rsid w:val="007B15DD"/>
    <w:rsid w:val="007D0501"/>
    <w:rsid w:val="007D3057"/>
    <w:rsid w:val="007E1ADA"/>
    <w:rsid w:val="007E49E8"/>
    <w:rsid w:val="007E4BBA"/>
    <w:rsid w:val="008074AE"/>
    <w:rsid w:val="00875C6E"/>
    <w:rsid w:val="008A42BC"/>
    <w:rsid w:val="008C19C1"/>
    <w:rsid w:val="008D1DEF"/>
    <w:rsid w:val="008F189B"/>
    <w:rsid w:val="008F71B9"/>
    <w:rsid w:val="009017C1"/>
    <w:rsid w:val="00903665"/>
    <w:rsid w:val="009037D7"/>
    <w:rsid w:val="009148CD"/>
    <w:rsid w:val="00916BD6"/>
    <w:rsid w:val="0092681B"/>
    <w:rsid w:val="00930FB7"/>
    <w:rsid w:val="0094660D"/>
    <w:rsid w:val="009609F7"/>
    <w:rsid w:val="00961BD6"/>
    <w:rsid w:val="009703D9"/>
    <w:rsid w:val="00975DF4"/>
    <w:rsid w:val="009D33F3"/>
    <w:rsid w:val="009D7EC9"/>
    <w:rsid w:val="009F1237"/>
    <w:rsid w:val="009F2742"/>
    <w:rsid w:val="00A30198"/>
    <w:rsid w:val="00A4427A"/>
    <w:rsid w:val="00A52767"/>
    <w:rsid w:val="00A67D99"/>
    <w:rsid w:val="00A86DC6"/>
    <w:rsid w:val="00A9104D"/>
    <w:rsid w:val="00A92F26"/>
    <w:rsid w:val="00AA2E49"/>
    <w:rsid w:val="00AA54C0"/>
    <w:rsid w:val="00AE17C0"/>
    <w:rsid w:val="00AE35F7"/>
    <w:rsid w:val="00AF3BFC"/>
    <w:rsid w:val="00B23FEB"/>
    <w:rsid w:val="00B31BEB"/>
    <w:rsid w:val="00B5147D"/>
    <w:rsid w:val="00B63786"/>
    <w:rsid w:val="00B73860"/>
    <w:rsid w:val="00B91A5E"/>
    <w:rsid w:val="00B94AFE"/>
    <w:rsid w:val="00BA0187"/>
    <w:rsid w:val="00BA38FF"/>
    <w:rsid w:val="00BC4E4F"/>
    <w:rsid w:val="00BD392B"/>
    <w:rsid w:val="00BF0895"/>
    <w:rsid w:val="00C0577E"/>
    <w:rsid w:val="00C16106"/>
    <w:rsid w:val="00C5199C"/>
    <w:rsid w:val="00C95C1D"/>
    <w:rsid w:val="00CA71E3"/>
    <w:rsid w:val="00CD30FF"/>
    <w:rsid w:val="00D038EB"/>
    <w:rsid w:val="00D215A7"/>
    <w:rsid w:val="00D62FDA"/>
    <w:rsid w:val="00D63244"/>
    <w:rsid w:val="00D64F98"/>
    <w:rsid w:val="00DA41BC"/>
    <w:rsid w:val="00DD0E0B"/>
    <w:rsid w:val="00DE7374"/>
    <w:rsid w:val="00DE7C11"/>
    <w:rsid w:val="00E0044F"/>
    <w:rsid w:val="00E22C2A"/>
    <w:rsid w:val="00E37F19"/>
    <w:rsid w:val="00E458B6"/>
    <w:rsid w:val="00E639BB"/>
    <w:rsid w:val="00E93117"/>
    <w:rsid w:val="00EC0C8D"/>
    <w:rsid w:val="00EE1D51"/>
    <w:rsid w:val="00EE2400"/>
    <w:rsid w:val="00EF15BD"/>
    <w:rsid w:val="00EF5871"/>
    <w:rsid w:val="00F71456"/>
    <w:rsid w:val="00FA2BA1"/>
    <w:rsid w:val="00FB2310"/>
    <w:rsid w:val="00FB35E6"/>
    <w:rsid w:val="00FC6E58"/>
    <w:rsid w:val="00FE0861"/>
    <w:rsid w:val="00FF1E3B"/>
    <w:rsid w:val="00FF3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4B2"/>
    <w:pPr>
      <w:suppressAutoHyphens/>
      <w:spacing w:after="200" w:line="276" w:lineRule="auto"/>
    </w:pPr>
    <w:rPr>
      <w:rFonts w:cs="Calibri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A28BB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0F6506"/>
    <w:rPr>
      <w:rFonts w:cs="Times New Roman"/>
      <w:color w:val="0000FF"/>
      <w:u w:val="single"/>
    </w:rPr>
  </w:style>
  <w:style w:type="paragraph" w:customStyle="1" w:styleId="1">
    <w:name w:val="Без интервала1"/>
    <w:uiPriority w:val="99"/>
    <w:rsid w:val="000F6506"/>
    <w:pPr>
      <w:suppressAutoHyphens/>
    </w:pPr>
    <w:rPr>
      <w:rFonts w:cs="Calibri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DD0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D0E0B"/>
    <w:rPr>
      <w:rFonts w:ascii="Tahoma" w:hAnsi="Tahoma" w:cs="Tahoma"/>
      <w:sz w:val="16"/>
      <w:szCs w:val="16"/>
      <w:lang w:eastAsia="zh-CN"/>
    </w:rPr>
  </w:style>
  <w:style w:type="paragraph" w:styleId="NormalWeb">
    <w:name w:val="Normal (Web)"/>
    <w:basedOn w:val="Normal"/>
    <w:uiPriority w:val="99"/>
    <w:rsid w:val="007D0501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Без интервала2"/>
    <w:uiPriority w:val="99"/>
    <w:rsid w:val="00A86DC6"/>
    <w:pPr>
      <w:suppressAutoHyphens/>
    </w:pPr>
    <w:rPr>
      <w:rFonts w:cs="Calibri"/>
      <w:lang w:eastAsia="zh-CN"/>
    </w:rPr>
  </w:style>
  <w:style w:type="paragraph" w:styleId="Header">
    <w:name w:val="header"/>
    <w:basedOn w:val="Normal"/>
    <w:link w:val="HeaderChar"/>
    <w:uiPriority w:val="99"/>
    <w:rsid w:val="009F27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F2742"/>
    <w:rPr>
      <w:rFonts w:ascii="Calibri" w:hAnsi="Calibri" w:cs="Calibri"/>
      <w:lang w:eastAsia="zh-CN"/>
    </w:rPr>
  </w:style>
  <w:style w:type="paragraph" w:styleId="Footer">
    <w:name w:val="footer"/>
    <w:basedOn w:val="Normal"/>
    <w:link w:val="FooterChar"/>
    <w:uiPriority w:val="99"/>
    <w:rsid w:val="009F27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F2742"/>
    <w:rPr>
      <w:rFonts w:ascii="Calibri" w:hAnsi="Calibri" w:cs="Calibri"/>
      <w:lang w:eastAsia="zh-CN"/>
    </w:rPr>
  </w:style>
  <w:style w:type="character" w:styleId="FollowedHyperlink">
    <w:name w:val="FollowedHyperlink"/>
    <w:basedOn w:val="DefaultParagraphFont"/>
    <w:uiPriority w:val="99"/>
    <w:rsid w:val="00134B86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3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kulsckool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du.tatar.ru/v_uslon/rus-makulovo/sch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416</TotalTime>
  <Pages>16</Pages>
  <Words>2281</Words>
  <Characters>13007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рязановы</dc:creator>
  <cp:keywords/>
  <dc:description/>
  <cp:lastModifiedBy>Айгуль</cp:lastModifiedBy>
  <cp:revision>36</cp:revision>
  <cp:lastPrinted>2018-12-06T09:27:00Z</cp:lastPrinted>
  <dcterms:created xsi:type="dcterms:W3CDTF">2021-02-11T13:44:00Z</dcterms:created>
  <dcterms:modified xsi:type="dcterms:W3CDTF">2021-03-04T17:04:00Z</dcterms:modified>
</cp:coreProperties>
</file>